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F6BCA" w14:textId="7DDDD2E9" w:rsidR="00B038EC" w:rsidRPr="00B038EC" w:rsidRDefault="00F004D0" w:rsidP="00781AC6">
      <w:pPr>
        <w:pStyle w:val="GenericFooter"/>
      </w:pPr>
      <w: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14:paraId="0A26F024" w14:textId="77777777" w:rsidR="00B038EC" w:rsidRDefault="00B038EC" w:rsidP="00B038EC">
      <w:pPr>
        <w:pStyle w:val="GenericDate"/>
        <w:spacing w:before="0" w:after="120"/>
        <w:rPr>
          <w:b/>
          <w:color w:val="595959" w:themeColor="text1" w:themeTint="A6"/>
          <w:sz w:val="28"/>
        </w:rPr>
      </w:pPr>
    </w:p>
    <w:p w14:paraId="51875E9C" w14:textId="27096281" w:rsidR="00885DDF" w:rsidRPr="008C0752" w:rsidRDefault="00D47588" w:rsidP="00252218">
      <w:pPr>
        <w:autoSpaceDE w:val="0"/>
        <w:autoSpaceDN w:val="0"/>
        <w:adjustRightInd w:val="0"/>
        <w:spacing w:after="0" w:line="240" w:lineRule="auto"/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</w:pPr>
      <w:r>
        <w:rPr>
          <w:rFonts w:ascii="Arial" w:eastAsia="MS Mincho" w:hAnsi="Arial" w:cs="Arial"/>
          <w:b/>
          <w:noProof/>
          <w:color w:val="595959" w:themeColor="text1" w:themeTint="A6"/>
          <w:sz w:val="28"/>
          <w:szCs w:val="28"/>
        </w:rPr>
        <w:br/>
      </w:r>
      <w:r w:rsidR="00716533" w:rsidRPr="008C0752"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  <w:t>How to Enroll</w:t>
      </w:r>
      <w:r w:rsidR="00252218" w:rsidRPr="008C0752"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  <w:t xml:space="preserve"> Fact Sheet</w:t>
      </w:r>
    </w:p>
    <w:p w14:paraId="5AFBE316" w14:textId="77777777" w:rsidR="00885DDF" w:rsidRPr="00D4758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0C43A84C" w14:textId="0FDBC685" w:rsidR="00885DDF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>Online</w:t>
      </w:r>
    </w:p>
    <w:p w14:paraId="05D9A0E9" w14:textId="4AECD4D1" w:rsidR="00F42092" w:rsidRPr="00F42092" w:rsidRDefault="00F42092" w:rsidP="00F42092">
      <w:pPr>
        <w:pStyle w:val="NRBodyText"/>
      </w:pPr>
      <w:r w:rsidRPr="00F42092">
        <w:t xml:space="preserve">On the heels </w:t>
      </w:r>
      <w:r>
        <w:t xml:space="preserve">of </w:t>
      </w:r>
      <w:r w:rsidRPr="00F42092">
        <w:t xml:space="preserve">landmark legislation to strengthen the federal Affordable Care Act, Covered California has established a new special-enrollment period for the American Rescue Plan that begins in April 2021 and runs through Dec. 31, 2021. This will give uninsured Californians more opportunities to sign up for lower-cost health care coverage, as the country continues to grapple with the COVID-19 pandemic and economic recession. This also provides opportunities for those who are already insured through health insurance companies to switch to cheaper Covered California health plans. </w:t>
      </w:r>
      <w:bookmarkStart w:id="0" w:name="_Hlk69300354"/>
      <w:r w:rsidRPr="00F42092">
        <w:t>Some of these consumers may be able to enroll in quality, brand-name health plans for as low as $1 through Covered California.</w:t>
      </w:r>
    </w:p>
    <w:bookmarkEnd w:id="0"/>
    <w:p w14:paraId="35DEA7A8" w14:textId="0FE99E4E" w:rsidR="002A151B" w:rsidRPr="002B35F8" w:rsidRDefault="00F53BC2" w:rsidP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There is now</w:t>
      </w:r>
      <w:r w:rsidR="00781AC6">
        <w:rPr>
          <w:rFonts w:ascii="Arial" w:hAnsi="Arial" w:cs="Arial"/>
          <w:bCs/>
          <w:color w:val="000000"/>
        </w:rPr>
        <w:t xml:space="preserve"> more financial help than ever before available to the state’s consumers to assist with paying monthly health care costs.</w:t>
      </w:r>
      <w:r w:rsidR="00CA538F">
        <w:rPr>
          <w:rFonts w:ascii="Arial" w:hAnsi="Arial" w:cs="Arial"/>
          <w:bCs/>
          <w:color w:val="000000"/>
        </w:rPr>
        <w:t xml:space="preserve"> </w:t>
      </w:r>
      <w:r w:rsidR="002A151B" w:rsidRPr="002B35F8">
        <w:rPr>
          <w:rFonts w:ascii="Arial" w:hAnsi="Arial" w:cs="Arial"/>
          <w:bCs/>
          <w:color w:val="000000"/>
        </w:rPr>
        <w:t>Yo</w:t>
      </w:r>
      <w:r w:rsidR="00885DDF" w:rsidRPr="002B35F8">
        <w:rPr>
          <w:rFonts w:ascii="Arial" w:hAnsi="Arial" w:cs="Arial"/>
          <w:bCs/>
          <w:color w:val="000000"/>
        </w:rPr>
        <w:t xml:space="preserve">u can enroll </w:t>
      </w:r>
      <w:r w:rsidR="002A151B" w:rsidRPr="002B35F8">
        <w:rPr>
          <w:rFonts w:ascii="Arial" w:hAnsi="Arial" w:cs="Arial"/>
          <w:bCs/>
          <w:color w:val="000000"/>
        </w:rPr>
        <w:t xml:space="preserve">in new health plans </w:t>
      </w:r>
      <w:r w:rsidR="00885DDF" w:rsidRPr="002B35F8">
        <w:rPr>
          <w:rFonts w:ascii="Arial" w:hAnsi="Arial" w:cs="Arial"/>
          <w:bCs/>
          <w:color w:val="000000"/>
        </w:rPr>
        <w:t>directly on the Covered California website</w:t>
      </w:r>
      <w:r>
        <w:rPr>
          <w:rFonts w:ascii="Arial" w:hAnsi="Arial" w:cs="Arial"/>
          <w:bCs/>
          <w:color w:val="000000"/>
        </w:rPr>
        <w:t xml:space="preserve"> at </w:t>
      </w:r>
      <w:hyperlink r:id="rId8" w:history="1">
        <w:r w:rsidRPr="00793D04">
          <w:rPr>
            <w:rStyle w:val="Hyperlink"/>
            <w:rFonts w:ascii="Arial" w:hAnsi="Arial" w:cs="Arial"/>
          </w:rPr>
          <w:t>www.coveredca.com</w:t>
        </w:r>
      </w:hyperlink>
      <w:r w:rsidR="002A151B" w:rsidRPr="002B35F8">
        <w:rPr>
          <w:rFonts w:ascii="Arial" w:hAnsi="Arial" w:cs="Arial"/>
          <w:bCs/>
          <w:color w:val="000000"/>
        </w:rPr>
        <w:t xml:space="preserve">. </w:t>
      </w:r>
      <w:r w:rsidR="00885DDF" w:rsidRPr="002B35F8">
        <w:rPr>
          <w:rFonts w:ascii="Arial" w:hAnsi="Arial" w:cs="Arial"/>
          <w:bCs/>
          <w:color w:val="000000"/>
        </w:rPr>
        <w:t xml:space="preserve">You can also </w:t>
      </w:r>
      <w:hyperlink r:id="rId9" w:history="1">
        <w:r w:rsidR="00885DDF" w:rsidRPr="00781AC6">
          <w:rPr>
            <w:rStyle w:val="Hyperlink"/>
            <w:rFonts w:ascii="Arial" w:hAnsi="Arial" w:cs="Arial"/>
            <w:bCs/>
          </w:rPr>
          <w:t>shop and compare</w:t>
        </w:r>
      </w:hyperlink>
      <w:r w:rsidR="00885DDF" w:rsidRPr="002B35F8">
        <w:rPr>
          <w:rFonts w:ascii="Arial" w:hAnsi="Arial" w:cs="Arial"/>
          <w:bCs/>
          <w:color w:val="000000"/>
        </w:rPr>
        <w:t xml:space="preserve"> </w:t>
      </w:r>
      <w:r w:rsidR="00A94159" w:rsidRPr="002B35F8">
        <w:rPr>
          <w:rFonts w:ascii="Arial" w:hAnsi="Arial" w:cs="Arial"/>
          <w:bCs/>
          <w:color w:val="000000"/>
        </w:rPr>
        <w:t>among</w:t>
      </w:r>
      <w:r w:rsidR="00885DDF" w:rsidRPr="002B35F8">
        <w:rPr>
          <w:rFonts w:ascii="Arial" w:hAnsi="Arial" w:cs="Arial"/>
          <w:bCs/>
          <w:color w:val="000000"/>
        </w:rPr>
        <w:t xml:space="preserve"> health plans, find out how much fin</w:t>
      </w:r>
      <w:r w:rsidR="00AE231F">
        <w:rPr>
          <w:rFonts w:ascii="Arial" w:hAnsi="Arial" w:cs="Arial"/>
          <w:bCs/>
          <w:color w:val="000000"/>
        </w:rPr>
        <w:t>ancial help</w:t>
      </w:r>
      <w:r w:rsidR="00885DDF" w:rsidRPr="002B35F8">
        <w:rPr>
          <w:rFonts w:ascii="Arial" w:hAnsi="Arial" w:cs="Arial"/>
          <w:bCs/>
          <w:color w:val="000000"/>
        </w:rPr>
        <w:t xml:space="preserve"> you are eligible for </w:t>
      </w:r>
      <w:r w:rsidR="00630141" w:rsidRPr="002B35F8">
        <w:rPr>
          <w:rFonts w:ascii="Arial" w:hAnsi="Arial" w:cs="Arial"/>
          <w:bCs/>
          <w:color w:val="000000"/>
        </w:rPr>
        <w:t>and</w:t>
      </w:r>
      <w:r w:rsidR="00885DDF" w:rsidRPr="002B35F8">
        <w:rPr>
          <w:rFonts w:ascii="Arial" w:hAnsi="Arial" w:cs="Arial"/>
          <w:bCs/>
          <w:color w:val="000000"/>
        </w:rPr>
        <w:t xml:space="preserve"> learn more about special enrollment.</w:t>
      </w:r>
      <w:r w:rsidR="002A151B" w:rsidRPr="002B35F8">
        <w:rPr>
          <w:rFonts w:ascii="Arial" w:hAnsi="Arial" w:cs="Arial"/>
          <w:bCs/>
          <w:color w:val="000000"/>
        </w:rPr>
        <w:t xml:space="preserve"> There’s also </w:t>
      </w:r>
      <w:r w:rsidR="00514734">
        <w:rPr>
          <w:rFonts w:ascii="Arial" w:hAnsi="Arial" w:cs="Arial"/>
          <w:bCs/>
          <w:color w:val="000000"/>
        </w:rPr>
        <w:t>our</w:t>
      </w:r>
      <w:r w:rsidR="00695DE1" w:rsidRPr="002B35F8">
        <w:rPr>
          <w:rFonts w:ascii="Arial" w:hAnsi="Arial" w:cs="Arial"/>
          <w:bCs/>
          <w:color w:val="000000"/>
        </w:rPr>
        <w:t xml:space="preserve"> </w:t>
      </w:r>
      <w:hyperlink r:id="rId10" w:history="1">
        <w:r w:rsidR="00695DE1" w:rsidRPr="00781AC6">
          <w:rPr>
            <w:rStyle w:val="Hyperlink"/>
            <w:rFonts w:ascii="Arial" w:hAnsi="Arial" w:cs="Arial"/>
            <w:bCs/>
          </w:rPr>
          <w:t>“Help on Demand”</w:t>
        </w:r>
      </w:hyperlink>
      <w:r w:rsidR="00695DE1" w:rsidRPr="002B35F8">
        <w:rPr>
          <w:rFonts w:ascii="Arial" w:hAnsi="Arial" w:cs="Arial"/>
          <w:bCs/>
          <w:color w:val="000000"/>
        </w:rPr>
        <w:t xml:space="preserve"> feature </w:t>
      </w:r>
      <w:r w:rsidR="00514734">
        <w:rPr>
          <w:rFonts w:ascii="Arial" w:hAnsi="Arial" w:cs="Arial"/>
          <w:bCs/>
          <w:color w:val="000000"/>
        </w:rPr>
        <w:t>that connects you</w:t>
      </w:r>
      <w:r w:rsidR="00781AC6">
        <w:rPr>
          <w:rFonts w:ascii="Arial" w:hAnsi="Arial" w:cs="Arial"/>
          <w:bCs/>
          <w:color w:val="000000"/>
        </w:rPr>
        <w:t xml:space="preserve"> </w:t>
      </w:r>
      <w:r w:rsidR="00695DE1" w:rsidRPr="002B35F8">
        <w:rPr>
          <w:rFonts w:ascii="Arial" w:hAnsi="Arial" w:cs="Arial"/>
          <w:bCs/>
          <w:color w:val="000000"/>
        </w:rPr>
        <w:t>to a certified enroller in your area who will even call you back directl</w:t>
      </w:r>
      <w:r w:rsidR="002A151B" w:rsidRPr="002B35F8">
        <w:rPr>
          <w:rFonts w:ascii="Arial" w:hAnsi="Arial" w:cs="Arial"/>
          <w:bCs/>
          <w:color w:val="000000"/>
        </w:rPr>
        <w:t>y to assist you with enrollmen</w:t>
      </w:r>
      <w:r w:rsidR="00781AC6">
        <w:rPr>
          <w:rFonts w:ascii="Arial" w:hAnsi="Arial" w:cs="Arial"/>
          <w:bCs/>
          <w:color w:val="000000"/>
        </w:rPr>
        <w:t>t, as well as other local resources to assist with enrollment</w:t>
      </w:r>
      <w:r w:rsidR="002A151B" w:rsidRPr="002B35F8">
        <w:rPr>
          <w:rFonts w:ascii="Arial" w:hAnsi="Arial" w:cs="Arial"/>
          <w:bCs/>
          <w:color w:val="000000"/>
        </w:rPr>
        <w:t xml:space="preserve">: </w:t>
      </w:r>
      <w:hyperlink r:id="rId11" w:history="1">
        <w:r w:rsidR="005C29F8" w:rsidRPr="00ED6962">
          <w:rPr>
            <w:rStyle w:val="Hyperlink"/>
            <w:rFonts w:ascii="Arial" w:hAnsi="Arial" w:cs="Arial"/>
          </w:rPr>
          <w:t>www.coveredca.com/find-help/</w:t>
        </w:r>
      </w:hyperlink>
      <w:r w:rsidR="00781AC6">
        <w:rPr>
          <w:rStyle w:val="Hyperlink"/>
          <w:rFonts w:ascii="Arial" w:hAnsi="Arial" w:cs="Arial"/>
        </w:rPr>
        <w:t>.</w:t>
      </w:r>
    </w:p>
    <w:p w14:paraId="3CCAF522" w14:textId="77777777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07E86441" w14:textId="219B2316" w:rsidR="00F53BC2" w:rsidRPr="00F53BC2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>By Phone</w:t>
      </w:r>
    </w:p>
    <w:p w14:paraId="6BC3CDEE" w14:textId="12AB18C7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2B35F8">
        <w:rPr>
          <w:rFonts w:ascii="Arial" w:hAnsi="Arial" w:cs="Arial"/>
          <w:bCs/>
          <w:color w:val="000000"/>
        </w:rPr>
        <w:t xml:space="preserve">Call </w:t>
      </w:r>
      <w:r w:rsidR="00695DE1" w:rsidRPr="002B35F8">
        <w:rPr>
          <w:rFonts w:ascii="Arial" w:hAnsi="Arial" w:cs="Arial"/>
          <w:bCs/>
          <w:color w:val="000000"/>
        </w:rPr>
        <w:t>the Covered California Service Center toll-free at</w:t>
      </w:r>
      <w:r w:rsidRPr="002B35F8">
        <w:rPr>
          <w:rFonts w:ascii="Arial" w:hAnsi="Arial" w:cs="Arial"/>
          <w:bCs/>
          <w:color w:val="000000"/>
        </w:rPr>
        <w:t xml:space="preserve">: (800) 300-1506. </w:t>
      </w:r>
      <w:r w:rsidR="00695DE1" w:rsidRPr="002B35F8">
        <w:rPr>
          <w:rFonts w:ascii="Arial" w:hAnsi="Arial" w:cs="Arial"/>
          <w:bCs/>
          <w:color w:val="000000"/>
        </w:rPr>
        <w:t>You can g</w:t>
      </w:r>
      <w:r w:rsidRPr="002B35F8">
        <w:rPr>
          <w:rFonts w:ascii="Arial" w:hAnsi="Arial" w:cs="Arial"/>
          <w:bCs/>
          <w:color w:val="000000"/>
        </w:rPr>
        <w:t xml:space="preserve">et free, confidential assistance from a Service Center Representative who can walk you through the enrollment process and get you signed up </w:t>
      </w:r>
      <w:r w:rsidR="00A94159" w:rsidRPr="002B35F8">
        <w:rPr>
          <w:rFonts w:ascii="Arial" w:hAnsi="Arial" w:cs="Arial"/>
          <w:bCs/>
          <w:color w:val="000000"/>
        </w:rPr>
        <w:t>over</w:t>
      </w:r>
      <w:r w:rsidRPr="002B35F8">
        <w:rPr>
          <w:rFonts w:ascii="Arial" w:hAnsi="Arial" w:cs="Arial"/>
          <w:bCs/>
          <w:color w:val="000000"/>
        </w:rPr>
        <w:t xml:space="preserve"> the phone.</w:t>
      </w:r>
      <w:r w:rsidR="00F42092">
        <w:rPr>
          <w:rFonts w:ascii="Arial" w:hAnsi="Arial" w:cs="Arial"/>
          <w:bCs/>
          <w:color w:val="000000"/>
        </w:rPr>
        <w:t xml:space="preserve"> </w:t>
      </w:r>
      <w:r w:rsidR="002A151B" w:rsidRPr="002B35F8">
        <w:rPr>
          <w:rFonts w:ascii="Arial" w:hAnsi="Arial" w:cs="Arial"/>
          <w:bCs/>
          <w:color w:val="000000"/>
        </w:rPr>
        <w:t>Find help locally</w:t>
      </w:r>
      <w:r w:rsidR="00F53BC2">
        <w:rPr>
          <w:rFonts w:ascii="Arial" w:hAnsi="Arial" w:cs="Arial"/>
          <w:bCs/>
          <w:color w:val="000000"/>
        </w:rPr>
        <w:t xml:space="preserve"> by</w:t>
      </w:r>
      <w:r w:rsidR="002A151B" w:rsidRPr="002B35F8">
        <w:rPr>
          <w:rFonts w:ascii="Arial" w:hAnsi="Arial" w:cs="Arial"/>
          <w:bCs/>
          <w:color w:val="000000"/>
        </w:rPr>
        <w:t xml:space="preserve"> v</w:t>
      </w:r>
      <w:r w:rsidRPr="002B35F8">
        <w:rPr>
          <w:rFonts w:ascii="Arial" w:hAnsi="Arial" w:cs="Arial"/>
          <w:bCs/>
          <w:color w:val="000000"/>
        </w:rPr>
        <w:t>isit</w:t>
      </w:r>
      <w:r w:rsidR="00F53BC2">
        <w:rPr>
          <w:rFonts w:ascii="Arial" w:hAnsi="Arial" w:cs="Arial"/>
          <w:bCs/>
          <w:color w:val="000000"/>
        </w:rPr>
        <w:t>ing</w:t>
      </w:r>
      <w:r w:rsidRPr="002B35F8">
        <w:rPr>
          <w:rFonts w:ascii="Arial" w:hAnsi="Arial" w:cs="Arial"/>
          <w:bCs/>
          <w:color w:val="000000"/>
        </w:rPr>
        <w:t xml:space="preserve"> </w:t>
      </w:r>
      <w:hyperlink r:id="rId12" w:history="1">
        <w:r w:rsidR="005C29F8" w:rsidRPr="00ED6962">
          <w:rPr>
            <w:rStyle w:val="Hyperlink"/>
            <w:rFonts w:ascii="Arial" w:hAnsi="Arial" w:cs="Arial"/>
          </w:rPr>
          <w:t>www.coveredca.com/find-help/</w:t>
        </w:r>
      </w:hyperlink>
      <w:r w:rsidR="005C29F8">
        <w:rPr>
          <w:rFonts w:ascii="Arial" w:hAnsi="Arial" w:cs="Arial"/>
          <w:bCs/>
          <w:color w:val="000000"/>
        </w:rPr>
        <w:t xml:space="preserve">. </w:t>
      </w:r>
      <w:r w:rsidR="00194244" w:rsidRPr="002B35F8">
        <w:rPr>
          <w:rFonts w:ascii="Arial" w:hAnsi="Arial" w:cs="Arial"/>
          <w:bCs/>
          <w:color w:val="000000"/>
        </w:rPr>
        <w:t>There are about 18,000</w:t>
      </w:r>
      <w:r w:rsidRPr="002B35F8">
        <w:rPr>
          <w:rFonts w:ascii="Arial" w:hAnsi="Arial" w:cs="Arial"/>
          <w:bCs/>
          <w:color w:val="000000"/>
        </w:rPr>
        <w:t xml:space="preserve"> Certified </w:t>
      </w:r>
      <w:r w:rsidR="00630141" w:rsidRPr="002B35F8">
        <w:rPr>
          <w:rFonts w:ascii="Arial" w:hAnsi="Arial" w:cs="Arial"/>
          <w:bCs/>
          <w:color w:val="000000"/>
        </w:rPr>
        <w:t>Enrollment Counselors and Certified Insurance Agents</w:t>
      </w:r>
      <w:r w:rsidRPr="002B35F8">
        <w:rPr>
          <w:rFonts w:ascii="Arial" w:hAnsi="Arial" w:cs="Arial"/>
          <w:bCs/>
          <w:color w:val="000000"/>
        </w:rPr>
        <w:t xml:space="preserve"> throughout the state, ready to help you enroll in a health insurance plan. Go online to find one near you and make an appointment for a free and confidential meeting.</w:t>
      </w:r>
    </w:p>
    <w:p w14:paraId="0D66FCF4" w14:textId="77777777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70E00F4F" w14:textId="356A694B" w:rsidR="00F53BC2" w:rsidRPr="002B35F8" w:rsidRDefault="00885DDF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 xml:space="preserve">What to </w:t>
      </w:r>
      <w:r w:rsidR="00F53BC2">
        <w:rPr>
          <w:rFonts w:ascii="Arial" w:hAnsi="Arial" w:cs="Arial"/>
          <w:b/>
          <w:bCs/>
          <w:color w:val="000000"/>
        </w:rPr>
        <w:t xml:space="preserve">Have </w:t>
      </w:r>
      <w:r w:rsidR="00436C9E">
        <w:rPr>
          <w:rFonts w:ascii="Arial" w:hAnsi="Arial" w:cs="Arial"/>
          <w:b/>
          <w:bCs/>
          <w:color w:val="000000"/>
        </w:rPr>
        <w:t>for</w:t>
      </w:r>
      <w:r w:rsidRPr="002B35F8">
        <w:rPr>
          <w:rFonts w:ascii="Arial" w:hAnsi="Arial" w:cs="Arial"/>
          <w:b/>
          <w:bCs/>
          <w:color w:val="000000"/>
        </w:rPr>
        <w:t xml:space="preserve"> Your Appointment</w:t>
      </w:r>
    </w:p>
    <w:p w14:paraId="4665F9B4" w14:textId="19DE6EF4" w:rsidR="00885DDF" w:rsidRPr="002B35F8" w:rsidRDefault="00885DDF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For each family member applying for health insurance, </w:t>
      </w:r>
      <w:r w:rsidR="00F53BC2">
        <w:rPr>
          <w:rFonts w:ascii="Arial" w:hAnsi="Arial" w:cs="Arial"/>
          <w:color w:val="000000"/>
        </w:rPr>
        <w:t>have</w:t>
      </w:r>
      <w:r w:rsidRPr="002B35F8">
        <w:rPr>
          <w:rFonts w:ascii="Arial" w:hAnsi="Arial" w:cs="Arial"/>
          <w:color w:val="000000"/>
        </w:rPr>
        <w:t xml:space="preserve"> the following: </w:t>
      </w:r>
    </w:p>
    <w:p w14:paraId="3B5F9D8F" w14:textId="77777777" w:rsidR="00885DDF" w:rsidRPr="002B35F8" w:rsidRDefault="00885DDF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Proof of income. </w:t>
      </w:r>
    </w:p>
    <w:p w14:paraId="5E2C5715" w14:textId="77777777" w:rsidR="00885DDF" w:rsidRPr="002B35F8" w:rsidRDefault="00885DDF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California ID or Driver’s License for the person who is applying for the family.</w:t>
      </w:r>
    </w:p>
    <w:p w14:paraId="31D3481A" w14:textId="0981C8CA" w:rsidR="00885DDF" w:rsidRPr="002B35F8" w:rsidRDefault="00E16EE0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Persons not possessing a California ID or Driver’s License should</w:t>
      </w:r>
      <w:r w:rsidR="00F53BC2">
        <w:rPr>
          <w:rFonts w:ascii="Arial" w:hAnsi="Arial" w:cs="Arial"/>
          <w:color w:val="000000"/>
        </w:rPr>
        <w:t xml:space="preserve"> have</w:t>
      </w:r>
      <w:r w:rsidRPr="002B35F8">
        <w:rPr>
          <w:rFonts w:ascii="Arial" w:hAnsi="Arial" w:cs="Arial"/>
          <w:color w:val="000000"/>
        </w:rPr>
        <w:t xml:space="preserve"> a </w:t>
      </w:r>
      <w:r w:rsidR="00885DDF" w:rsidRPr="002B35F8">
        <w:rPr>
          <w:rFonts w:ascii="Arial" w:hAnsi="Arial" w:cs="Arial"/>
          <w:color w:val="000000"/>
        </w:rPr>
        <w:t xml:space="preserve">U.S. Passport, Legal Resident Card or Certificate of Citizenship or Naturalization Document. </w:t>
      </w:r>
    </w:p>
    <w:p w14:paraId="1CEABE32" w14:textId="77777777" w:rsidR="00695DE1" w:rsidRPr="002B35F8" w:rsidRDefault="00695DE1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6B2E867" w14:textId="5300B4B7" w:rsidR="00885DDF" w:rsidRDefault="00885DDF" w:rsidP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2B35F8">
        <w:rPr>
          <w:rFonts w:ascii="Arial" w:hAnsi="Arial" w:cs="Arial"/>
          <w:b/>
          <w:color w:val="000000"/>
        </w:rPr>
        <w:t>What You Should Know</w:t>
      </w:r>
    </w:p>
    <w:p w14:paraId="1ACC2062" w14:textId="03B96DFE" w:rsidR="00885DDF" w:rsidRPr="002B35F8" w:rsidRDefault="00885DDF" w:rsidP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For each family member </w:t>
      </w:r>
      <w:r w:rsidR="00F53BC2">
        <w:rPr>
          <w:rFonts w:ascii="Arial" w:hAnsi="Arial" w:cs="Arial"/>
          <w:color w:val="000000"/>
        </w:rPr>
        <w:t>applying for health coverage</w:t>
      </w:r>
      <w:r w:rsidRPr="002B35F8">
        <w:rPr>
          <w:rFonts w:ascii="Arial" w:hAnsi="Arial" w:cs="Arial"/>
          <w:color w:val="000000"/>
        </w:rPr>
        <w:t xml:space="preserve">, you should know the following information: </w:t>
      </w:r>
    </w:p>
    <w:p w14:paraId="240305DA" w14:textId="06A84696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Birth date</w:t>
      </w:r>
      <w:r w:rsidR="00885DDF" w:rsidRPr="002B35F8">
        <w:rPr>
          <w:rFonts w:ascii="Arial" w:hAnsi="Arial" w:cs="Arial"/>
          <w:color w:val="000000"/>
        </w:rPr>
        <w:t>.</w:t>
      </w:r>
    </w:p>
    <w:p w14:paraId="23044328" w14:textId="791A6C99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Social Security Number</w:t>
      </w:r>
      <w:r w:rsidR="00885DDF" w:rsidRPr="002B35F8">
        <w:rPr>
          <w:rFonts w:ascii="Arial" w:hAnsi="Arial" w:cs="Arial"/>
          <w:color w:val="000000"/>
        </w:rPr>
        <w:t>.</w:t>
      </w:r>
    </w:p>
    <w:p w14:paraId="75910987" w14:textId="5FCCCB34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Home ZIP code</w:t>
      </w:r>
      <w:r w:rsidR="00885DDF" w:rsidRPr="002B35F8">
        <w:rPr>
          <w:rFonts w:ascii="Arial" w:hAnsi="Arial" w:cs="Arial"/>
          <w:color w:val="000000"/>
        </w:rPr>
        <w:t>.</w:t>
      </w:r>
    </w:p>
    <w:p w14:paraId="7EC5FEC0" w14:textId="77777777" w:rsidR="00885DDF" w:rsidRPr="002B35F8" w:rsidRDefault="00885DDF" w:rsidP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A5AACA5" w14:textId="4E563292" w:rsidR="009115B9" w:rsidRPr="00436C9E" w:rsidRDefault="00AD1129" w:rsidP="00AD11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 xml:space="preserve">Key Dates to Remember </w:t>
      </w:r>
    </w:p>
    <w:p w14:paraId="6934CF73" w14:textId="640E3388" w:rsidR="00F53BC2" w:rsidRDefault="00F53BC2" w:rsidP="003103C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16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Covered California’s extended Special Enrollment Period due to the coronavirus pandemic runs </w:t>
      </w:r>
      <w:r w:rsidR="005222F8">
        <w:rPr>
          <w:rFonts w:ascii="Arial" w:hAnsi="Arial" w:cs="Arial"/>
          <w:color w:val="000000"/>
        </w:rPr>
        <w:t xml:space="preserve">from February </w:t>
      </w:r>
      <w:r>
        <w:rPr>
          <w:rFonts w:ascii="Arial" w:hAnsi="Arial" w:cs="Arial"/>
          <w:color w:val="000000"/>
        </w:rPr>
        <w:t xml:space="preserve">through </w:t>
      </w:r>
      <w:r w:rsidR="005222F8">
        <w:rPr>
          <w:rFonts w:ascii="Arial" w:hAnsi="Arial" w:cs="Arial"/>
          <w:color w:val="000000"/>
        </w:rPr>
        <w:t>May 15, 2021</w:t>
      </w:r>
      <w:r>
        <w:rPr>
          <w:rFonts w:ascii="Arial" w:hAnsi="Arial" w:cs="Arial"/>
          <w:color w:val="000000"/>
        </w:rPr>
        <w:t>.</w:t>
      </w:r>
    </w:p>
    <w:p w14:paraId="0BA3F14E" w14:textId="694645B4" w:rsidR="00AD1129" w:rsidRPr="002B35F8" w:rsidRDefault="003103C2" w:rsidP="00F53BC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16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Covered California</w:t>
      </w:r>
      <w:r w:rsidR="00F53BC2">
        <w:rPr>
          <w:rFonts w:ascii="Arial" w:hAnsi="Arial" w:cs="Arial"/>
          <w:color w:val="000000"/>
        </w:rPr>
        <w:t>’s</w:t>
      </w:r>
      <w:r w:rsidR="002A151B" w:rsidRPr="002B35F8">
        <w:rPr>
          <w:rFonts w:ascii="Arial" w:hAnsi="Arial" w:cs="Arial"/>
          <w:color w:val="000000"/>
        </w:rPr>
        <w:t xml:space="preserve"> </w:t>
      </w:r>
      <w:r w:rsidR="00F53BC2">
        <w:rPr>
          <w:rFonts w:ascii="Arial" w:hAnsi="Arial" w:cs="Arial"/>
          <w:color w:val="000000"/>
        </w:rPr>
        <w:t xml:space="preserve">Open Enrollment Period to </w:t>
      </w:r>
      <w:r w:rsidR="00CA538F">
        <w:rPr>
          <w:rFonts w:ascii="Arial" w:hAnsi="Arial" w:cs="Arial"/>
          <w:color w:val="000000"/>
        </w:rPr>
        <w:t>sign</w:t>
      </w:r>
      <w:r w:rsidR="00F53BC2">
        <w:rPr>
          <w:rFonts w:ascii="Arial" w:hAnsi="Arial" w:cs="Arial"/>
          <w:color w:val="000000"/>
        </w:rPr>
        <w:t xml:space="preserve"> </w:t>
      </w:r>
      <w:r w:rsidR="00CA538F">
        <w:rPr>
          <w:rFonts w:ascii="Arial" w:hAnsi="Arial" w:cs="Arial"/>
          <w:color w:val="000000"/>
        </w:rPr>
        <w:t xml:space="preserve">up </w:t>
      </w:r>
      <w:r w:rsidR="00F53BC2">
        <w:rPr>
          <w:rFonts w:ascii="Arial" w:hAnsi="Arial" w:cs="Arial"/>
          <w:color w:val="000000"/>
        </w:rPr>
        <w:t>for new health plans and change or renew existing health plans will begin in the Fall of 202</w:t>
      </w:r>
      <w:r w:rsidR="005222F8">
        <w:rPr>
          <w:rFonts w:ascii="Arial" w:hAnsi="Arial" w:cs="Arial"/>
          <w:color w:val="000000"/>
        </w:rPr>
        <w:t>1</w:t>
      </w:r>
      <w:r w:rsidR="00F53BC2">
        <w:rPr>
          <w:rFonts w:ascii="Arial" w:hAnsi="Arial" w:cs="Arial"/>
          <w:color w:val="000000"/>
        </w:rPr>
        <w:t>.</w:t>
      </w:r>
      <w:r w:rsidR="00AD1129" w:rsidRPr="002B35F8">
        <w:rPr>
          <w:rFonts w:ascii="Arial" w:hAnsi="Arial" w:cs="Arial"/>
          <w:color w:val="000000"/>
        </w:rPr>
        <w:t xml:space="preserve"> </w:t>
      </w:r>
    </w:p>
    <w:p w14:paraId="19B30423" w14:textId="0EA177AF" w:rsidR="00AD1129" w:rsidRPr="002B35F8" w:rsidRDefault="00695DE1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</w:pPr>
      <w:r w:rsidRPr="002B35F8">
        <w:rPr>
          <w:rFonts w:ascii="Arial" w:hAnsi="Arial" w:cs="Arial"/>
          <w:color w:val="000000"/>
        </w:rPr>
        <w:t>Medi-Cal enrollment is year-round.</w:t>
      </w:r>
      <w:r w:rsidR="00194244" w:rsidRPr="002B35F8">
        <w:t xml:space="preserve"> </w:t>
      </w:r>
      <w:r w:rsidR="00814448">
        <w:t xml:space="preserve"> </w:t>
      </w:r>
    </w:p>
    <w:sectPr w:rsidR="00AD1129" w:rsidRPr="002B35F8" w:rsidSect="00695DE1"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788527" w14:textId="77777777" w:rsidR="00CD3368" w:rsidRDefault="00CD3368" w:rsidP="001208A9">
      <w:r>
        <w:separator/>
      </w:r>
    </w:p>
  </w:endnote>
  <w:endnote w:type="continuationSeparator" w:id="0">
    <w:p w14:paraId="79665FD0" w14:textId="77777777" w:rsidR="00CD3368" w:rsidRDefault="00CD3368" w:rsidP="0012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17DD6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Pr="00ED44A5">
      <w:fldChar w:fldCharType="begin"/>
    </w:r>
    <w:r w:rsidRPr="00ED44A5">
      <w:instrText xml:space="preserve"> PAGE   \* MERGEFORMAT </w:instrText>
    </w:r>
    <w:r w:rsidRPr="00ED44A5">
      <w:fldChar w:fldCharType="separate"/>
    </w:r>
    <w:r w:rsidR="00194244">
      <w:rPr>
        <w:noProof/>
      </w:rPr>
      <w:t>2</w:t>
    </w:r>
    <w:r w:rsidRPr="00ED44A5">
      <w:rPr>
        <w:noProof/>
      </w:rPr>
      <w:fldChar w:fldCharType="end"/>
    </w:r>
    <w:r w:rsidRPr="00ED44A5">
      <w:ptab w:relativeTo="margin" w:alignment="right" w:leader="none"/>
    </w:r>
    <w:smartTag w:uri="urn:schemas-microsoft-com:office:smarttags" w:element="stockticker">
      <w:r w:rsidRPr="00ED44A5">
        <w:t>WWW</w:t>
      </w:r>
    </w:smartTag>
    <w:r w:rsidRPr="00ED44A5">
      <w:t>.COVEREDCA.COM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64344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="00635788">
      <w:t>1601 EXPOSITION BOULEVARD</w:t>
    </w:r>
    <w:r w:rsidR="002848CE">
      <w:t>,</w:t>
    </w:r>
    <w:r w:rsidR="00635788">
      <w:t xml:space="preserve"> SACRAMENTO, CA 95815</w:t>
    </w:r>
    <w:r w:rsidRPr="00ED44A5">
      <w:ptab w:relativeTo="margin" w:alignment="right" w:leader="none"/>
    </w:r>
    <w:r w:rsidR="00ED44A5">
      <w:t>WWW.COVEREDCA.COM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BCB306" w14:textId="77777777" w:rsidR="00CD3368" w:rsidRDefault="00CD3368" w:rsidP="001208A9">
      <w:r>
        <w:separator/>
      </w:r>
    </w:p>
  </w:footnote>
  <w:footnote w:type="continuationSeparator" w:id="0">
    <w:p w14:paraId="4F5134A8" w14:textId="77777777" w:rsidR="00CD3368" w:rsidRDefault="00CD3368" w:rsidP="00120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C6FCE" w14:textId="3F79502B" w:rsidR="00ED44A5" w:rsidRDefault="00D47588" w:rsidP="00D670B8">
    <w:pPr>
      <w:pStyle w:val="GenericBodyTex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C6248D" wp14:editId="5670235C">
              <wp:simplePos x="0" y="0"/>
              <wp:positionH relativeFrom="margin">
                <wp:posOffset>95250</wp:posOffset>
              </wp:positionH>
              <wp:positionV relativeFrom="paragraph">
                <wp:posOffset>438150</wp:posOffset>
              </wp:positionV>
              <wp:extent cx="7068086" cy="1228725"/>
              <wp:effectExtent l="0" t="0" r="0" b="0"/>
              <wp:wrapNone/>
              <wp:docPr id="1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068086" cy="1228725"/>
                        <a:chOff x="0" y="0"/>
                        <a:chExt cx="10528300" cy="22098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564" b="36273"/>
                        <a:stretch/>
                      </pic:blipFill>
                      <pic:spPr>
                        <a:xfrm>
                          <a:off x="0" y="0"/>
                          <a:ext cx="10528300" cy="2209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574" t="22841" r="6080" b="5285"/>
                        <a:stretch/>
                      </pic:blipFill>
                      <pic:spPr>
                        <a:xfrm>
                          <a:off x="470857" y="334375"/>
                          <a:ext cx="2271386" cy="1524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54CDEA" id="Group 7" o:spid="_x0000_s1026" style="position:absolute;margin-left:7.5pt;margin-top:34.5pt;width:556.55pt;height:96.75pt;z-index:251663360;mso-position-horizontal-relative:margin;mso-width-relative:margin;mso-height-relative:margin" coordsize="105283,22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NGVuAABAAElEQVR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Ji9O2vWLbnvvJ573mc+depUlapULrss2UhuTIPBwRANpiGIoDuAC4Ib7gjeBVcEwSU38Aa44gYa&#10;Ipqbjg6DZXdHYJput+lW2JKMJGsoqeYznz1P/L7/XPnsdZ4zVUnlKqnqu87Z+1lDrsxcn8yVa8pn&#10;b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OD/t0MHAgAAAACC/K0HuRAy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t3ruZAAAJO5JREFU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05283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gffFAAAA2gAAAA8AAABkcnMvZG93bnJldi54bWxEj91qwkAUhO8LvsNyBO/qxp9Kia4iRaGK&#10;KFoVvDtkj0ls9mya3cb07buFgpfDzHzDTGaNKURNlcstK+h1IxDEidU5pwqOH8vnVxDOI2ssLJOC&#10;H3Iwm7aeJhhre+c91QefigBhF6OCzPsyltIlGRl0XVsSB+9qK4M+yCqVusJ7gJtC9qNoJA3mHBYy&#10;LOkto+Tz8G0U9NeL3fZUD88b/Lqc175ebW72RalOu5mPQXhq/CP8337XCgbwdyXcAD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4H3xQAAANoAAAAPAAAAAAAAAAAAAAAA&#10;AJ8CAABkcnMvZG93bnJldi54bWxQSwUGAAAAAAQABAD3AAAAkQMAAAAA&#10;">
                <v:imagedata r:id="rId3" o:title="" croptop="23963f" cropbottom="23772f"/>
                <v:path arrowok="t"/>
              </v:shape>
              <v:shape id="Picture 4" o:spid="_x0000_s1028" type="#_x0000_t75" style="position:absolute;left:4708;top:3343;width:22714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J1/DAAAA2gAAAA8AAABkcnMvZG93bnJldi54bWxEj92KwjAUhO8F3yEcYe/WVFdFq1GWBWFR&#10;RPxBvDw2x7bYnNQmq/XtjbDg5TAz3zCTWW0KcaPK5ZYVdNoRCOLE6pxTBfvd/HMIwnlkjYVlUvAg&#10;B7NpszHBWNs7b+i29akIEHYxKsi8L2MpXZKRQde2JXHwzrYy6IOsUqkrvAe4KWQ3igbSYM5hIcOS&#10;fjJKLts/o4BX3cXXkty6dxyd+7jsnK7mcFLqo1V/j0F4qv07/N/+1Qp68LoSbo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cnX8MAAADaAAAADwAAAAAAAAAAAAAAAACf&#10;AgAAZHJzL2Rvd25yZXYueG1sUEsFBgAAAAAEAAQA9wAAAI8DAAAAAA==&#10;">
                <v:imagedata r:id="rId4" o:title="" croptop="14969f" cropbottom="3464f" cropleft="14794f" cropright="3985f"/>
                <v:path arrowok="t"/>
              </v:shape>
              <w10:wrap anchorx="margin"/>
            </v:group>
          </w:pict>
        </mc:Fallback>
      </mc:AlternateContent>
    </w:r>
    <w:r w:rsidR="00EF70E5" w:rsidRPr="00BA7342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0539EB" wp14:editId="2C0545F5">
              <wp:simplePos x="0" y="0"/>
              <wp:positionH relativeFrom="column">
                <wp:posOffset>2228850</wp:posOffset>
              </wp:positionH>
              <wp:positionV relativeFrom="paragraph">
                <wp:posOffset>123825</wp:posOffset>
              </wp:positionV>
              <wp:extent cx="4221480" cy="371475"/>
              <wp:effectExtent l="0" t="0" r="0" b="952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148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27BA033" w14:textId="058365F3" w:rsidR="00D670B8" w:rsidRPr="00252218" w:rsidRDefault="00695DE1" w:rsidP="00D670B8">
                          <w:pPr>
                            <w:pStyle w:val="GenericHeaderDocumentType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         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PASTOR’S TOOL</w:t>
                          </w:r>
                          <w:r w:rsidR="008340DC" w:rsidRPr="0057277D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KIT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0539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5.5pt;margin-top:9.75pt;width:332.4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" filled="f" stroked="f">
              <v:textbox>
                <w:txbxContent>
                  <w:p w14:paraId="027BA033" w14:textId="058365F3" w:rsidR="00D670B8" w:rsidRPr="00252218" w:rsidRDefault="00695DE1" w:rsidP="00D670B8">
                    <w:pPr>
                      <w:pStyle w:val="GenericHeaderDocumentType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          </w:t>
                    </w:r>
                    <w:r w:rsidR="00A94159" w:rsidRPr="00252218">
                      <w:rPr>
                        <w:sz w:val="40"/>
                        <w:szCs w:val="40"/>
                      </w:rPr>
                      <w:t>PASTOR’S TOOL</w:t>
                    </w:r>
                    <w:r w:rsidR="008340DC" w:rsidRPr="0057277D">
                      <w:rPr>
                        <w:sz w:val="40"/>
                        <w:szCs w:val="40"/>
                      </w:rPr>
                      <w:t xml:space="preserve"> </w:t>
                    </w:r>
                    <w:r w:rsidR="00A94159" w:rsidRPr="00252218">
                      <w:rPr>
                        <w:sz w:val="40"/>
                        <w:szCs w:val="40"/>
                      </w:rPr>
                      <w:t>KIT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B40C6">
      <w:rPr>
        <w:noProof/>
      </w:rPr>
      <w:drawing>
        <wp:anchor distT="0" distB="0" distL="114300" distR="114300" simplePos="0" relativeHeight="251659264" behindDoc="1" locked="0" layoutInCell="1" allowOverlap="1" wp14:anchorId="7F068562" wp14:editId="22497FE6">
          <wp:simplePos x="0" y="0"/>
          <wp:positionH relativeFrom="page">
            <wp:posOffset>-42545</wp:posOffset>
          </wp:positionH>
          <wp:positionV relativeFrom="page">
            <wp:posOffset>-420582</wp:posOffset>
          </wp:positionV>
          <wp:extent cx="7788910" cy="1563370"/>
          <wp:effectExtent l="0" t="0" r="2540" b="0"/>
          <wp:wrapThrough wrapText="bothSides">
            <wp:wrapPolygon edited="0">
              <wp:start x="0" y="0"/>
              <wp:lineTo x="0" y="21319"/>
              <wp:lineTo x="21554" y="21319"/>
              <wp:lineTo x="21554" y="0"/>
              <wp:lineTo x="0" y="0"/>
            </wp:wrapPolygon>
          </wp:wrapThrough>
          <wp:docPr id="16" name="Picture 16" descr="Covered California logo" title="Covered Californ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-release-heade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56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9D7DEF"/>
    <w:multiLevelType w:val="hybridMultilevel"/>
    <w:tmpl w:val="1FD0E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87643"/>
    <w:multiLevelType w:val="hybridMultilevel"/>
    <w:tmpl w:val="06D67D62"/>
    <w:lvl w:ilvl="0" w:tplc="289E8D18">
      <w:start w:val="3"/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61309"/>
    <w:multiLevelType w:val="hybridMultilevel"/>
    <w:tmpl w:val="0CE4E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12F70"/>
    <w:multiLevelType w:val="hybridMultilevel"/>
    <w:tmpl w:val="DB8C0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B0FF1"/>
    <w:multiLevelType w:val="hybridMultilevel"/>
    <w:tmpl w:val="6540D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6274A"/>
    <w:multiLevelType w:val="hybridMultilevel"/>
    <w:tmpl w:val="D960C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98114A"/>
    <w:multiLevelType w:val="multilevel"/>
    <w:tmpl w:val="EACA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E83BE8"/>
    <w:multiLevelType w:val="hybridMultilevel"/>
    <w:tmpl w:val="E0363162"/>
    <w:lvl w:ilvl="0" w:tplc="7E06508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E0FA3"/>
    <w:multiLevelType w:val="hybridMultilevel"/>
    <w:tmpl w:val="269EEBC6"/>
    <w:lvl w:ilvl="0" w:tplc="6DB4F0B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C4222C"/>
    <w:multiLevelType w:val="hybridMultilevel"/>
    <w:tmpl w:val="33E8D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3"/>
  </w:num>
  <w:num w:numId="4">
    <w:abstractNumId w:val="5"/>
  </w:num>
  <w:num w:numId="5">
    <w:abstractNumId w:val="7"/>
  </w:num>
  <w:num w:numId="6">
    <w:abstractNumId w:val="9"/>
  </w:num>
  <w:num w:numId="7">
    <w:abstractNumId w:val="2"/>
  </w:num>
  <w:num w:numId="8">
    <w:abstractNumId w:val="0"/>
  </w:num>
  <w:num w:numId="9">
    <w:abstractNumId w:val="4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D29"/>
    <w:rsid w:val="00080E32"/>
    <w:rsid w:val="00080F5B"/>
    <w:rsid w:val="000D3DDF"/>
    <w:rsid w:val="000E0A1B"/>
    <w:rsid w:val="00106075"/>
    <w:rsid w:val="001208A9"/>
    <w:rsid w:val="00125283"/>
    <w:rsid w:val="00130914"/>
    <w:rsid w:val="00194244"/>
    <w:rsid w:val="001F3B58"/>
    <w:rsid w:val="00202A5D"/>
    <w:rsid w:val="00252218"/>
    <w:rsid w:val="002546A2"/>
    <w:rsid w:val="002769CB"/>
    <w:rsid w:val="002848CE"/>
    <w:rsid w:val="002A151B"/>
    <w:rsid w:val="002B35F8"/>
    <w:rsid w:val="002B4750"/>
    <w:rsid w:val="002B5C94"/>
    <w:rsid w:val="002C708C"/>
    <w:rsid w:val="003103C2"/>
    <w:rsid w:val="0033762A"/>
    <w:rsid w:val="0034332F"/>
    <w:rsid w:val="00364F4E"/>
    <w:rsid w:val="00372347"/>
    <w:rsid w:val="00383152"/>
    <w:rsid w:val="003D354E"/>
    <w:rsid w:val="003F743C"/>
    <w:rsid w:val="00421188"/>
    <w:rsid w:val="00436C9E"/>
    <w:rsid w:val="00476EEA"/>
    <w:rsid w:val="004A5741"/>
    <w:rsid w:val="004E5954"/>
    <w:rsid w:val="00514734"/>
    <w:rsid w:val="005222F8"/>
    <w:rsid w:val="0057277D"/>
    <w:rsid w:val="005C29F8"/>
    <w:rsid w:val="005C4265"/>
    <w:rsid w:val="005D31DE"/>
    <w:rsid w:val="00615FA9"/>
    <w:rsid w:val="00630141"/>
    <w:rsid w:val="00635788"/>
    <w:rsid w:val="00687D04"/>
    <w:rsid w:val="00690ECA"/>
    <w:rsid w:val="00695DE1"/>
    <w:rsid w:val="006B4469"/>
    <w:rsid w:val="006E4541"/>
    <w:rsid w:val="006E7B2D"/>
    <w:rsid w:val="006F2124"/>
    <w:rsid w:val="006F5AEC"/>
    <w:rsid w:val="006F5C87"/>
    <w:rsid w:val="00716533"/>
    <w:rsid w:val="00764BF2"/>
    <w:rsid w:val="00773881"/>
    <w:rsid w:val="00776355"/>
    <w:rsid w:val="00781AC6"/>
    <w:rsid w:val="007C4656"/>
    <w:rsid w:val="007E2327"/>
    <w:rsid w:val="007E68CE"/>
    <w:rsid w:val="00814448"/>
    <w:rsid w:val="008340DC"/>
    <w:rsid w:val="0083466B"/>
    <w:rsid w:val="00885DDF"/>
    <w:rsid w:val="008A1333"/>
    <w:rsid w:val="008C0752"/>
    <w:rsid w:val="00900254"/>
    <w:rsid w:val="009115B9"/>
    <w:rsid w:val="00940794"/>
    <w:rsid w:val="00944A38"/>
    <w:rsid w:val="0094750D"/>
    <w:rsid w:val="00965E00"/>
    <w:rsid w:val="00966C6D"/>
    <w:rsid w:val="009D0B15"/>
    <w:rsid w:val="009F4163"/>
    <w:rsid w:val="00A0289C"/>
    <w:rsid w:val="00A02B1F"/>
    <w:rsid w:val="00A07137"/>
    <w:rsid w:val="00A21D37"/>
    <w:rsid w:val="00A42D29"/>
    <w:rsid w:val="00A50BBD"/>
    <w:rsid w:val="00A5787A"/>
    <w:rsid w:val="00A63CAE"/>
    <w:rsid w:val="00A94159"/>
    <w:rsid w:val="00AD1129"/>
    <w:rsid w:val="00AE231F"/>
    <w:rsid w:val="00B038EC"/>
    <w:rsid w:val="00B143C3"/>
    <w:rsid w:val="00B3423A"/>
    <w:rsid w:val="00B8693F"/>
    <w:rsid w:val="00BA67D6"/>
    <w:rsid w:val="00BA7342"/>
    <w:rsid w:val="00BC45EE"/>
    <w:rsid w:val="00BC647B"/>
    <w:rsid w:val="00BE76BE"/>
    <w:rsid w:val="00C151DB"/>
    <w:rsid w:val="00C17C95"/>
    <w:rsid w:val="00C35B32"/>
    <w:rsid w:val="00C74829"/>
    <w:rsid w:val="00CA538F"/>
    <w:rsid w:val="00CB40C6"/>
    <w:rsid w:val="00CB5841"/>
    <w:rsid w:val="00CD3368"/>
    <w:rsid w:val="00CE37C8"/>
    <w:rsid w:val="00D47588"/>
    <w:rsid w:val="00D670B8"/>
    <w:rsid w:val="00D7130E"/>
    <w:rsid w:val="00D93C21"/>
    <w:rsid w:val="00DA4F42"/>
    <w:rsid w:val="00DE3C1F"/>
    <w:rsid w:val="00DE69C2"/>
    <w:rsid w:val="00DF173E"/>
    <w:rsid w:val="00E16EE0"/>
    <w:rsid w:val="00E3418A"/>
    <w:rsid w:val="00E7447C"/>
    <w:rsid w:val="00E767DF"/>
    <w:rsid w:val="00EA6460"/>
    <w:rsid w:val="00ED44A5"/>
    <w:rsid w:val="00EF70E5"/>
    <w:rsid w:val="00EF77CE"/>
    <w:rsid w:val="00F004D0"/>
    <w:rsid w:val="00F20DAD"/>
    <w:rsid w:val="00F26E58"/>
    <w:rsid w:val="00F27622"/>
    <w:rsid w:val="00F42092"/>
    <w:rsid w:val="00F53BC2"/>
    <w:rsid w:val="00FF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34BC9585"/>
  <w15:docId w15:val="{038A3FC6-B9AE-460B-AA16-71E73167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74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546A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546A2"/>
    <w:rPr>
      <w:rFonts w:eastAsiaTheme="minorEastAsia"/>
      <w:sz w:val="24"/>
      <w:szCs w:val="24"/>
    </w:rPr>
  </w:style>
  <w:style w:type="paragraph" w:customStyle="1" w:styleId="GenericHeaderDocumentType">
    <w:name w:val="Generic Header_Document Type"/>
    <w:link w:val="GenericHeaderDocumentTypeChar"/>
    <w:qFormat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Date">
    <w:name w:val="Generic Date"/>
    <w:next w:val="GenericBodyText"/>
    <w:qFormat/>
    <w:rsid w:val="002546A2"/>
    <w:pPr>
      <w:spacing w:before="280" w:after="280" w:line="240" w:lineRule="auto"/>
    </w:pPr>
    <w:rPr>
      <w:rFonts w:ascii="Arial" w:eastAsia="MS Mincho" w:hAnsi="Arial" w:cs="Arial"/>
      <w:noProof/>
      <w:sz w:val="24"/>
      <w:szCs w:val="28"/>
    </w:rPr>
  </w:style>
  <w:style w:type="character" w:customStyle="1" w:styleId="GenericHeaderDocumentTypeChar">
    <w:name w:val="Generic Header_Document Type Char"/>
    <w:basedOn w:val="DefaultParagraphFont"/>
    <w:link w:val="GenericHeaderDocumentType"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BodyText">
    <w:name w:val="Generic Body Text"/>
    <w:qFormat/>
    <w:rsid w:val="002546A2"/>
    <w:pPr>
      <w:spacing w:after="280" w:line="240" w:lineRule="auto"/>
    </w:pPr>
    <w:rPr>
      <w:rFonts w:ascii="Arial" w:eastAsiaTheme="minorEastAsia" w:hAnsi="Arial"/>
      <w:sz w:val="24"/>
      <w:szCs w:val="24"/>
    </w:rPr>
  </w:style>
  <w:style w:type="paragraph" w:customStyle="1" w:styleId="GenericFooter">
    <w:name w:val="Generic Footer"/>
    <w:basedOn w:val="Normal"/>
    <w:link w:val="GenericFooterChar"/>
    <w:qFormat/>
    <w:rsid w:val="002546A2"/>
    <w:pPr>
      <w:tabs>
        <w:tab w:val="center" w:pos="4680"/>
        <w:tab w:val="right" w:pos="9360"/>
      </w:tabs>
      <w:spacing w:after="0" w:line="240" w:lineRule="auto"/>
    </w:pPr>
    <w:rPr>
      <w:rFonts w:ascii="Arial" w:hAnsi="Arial" w:cs="Arial"/>
      <w:b/>
      <w:color w:val="554D56"/>
      <w:sz w:val="16"/>
      <w:szCs w:val="16"/>
    </w:rPr>
  </w:style>
  <w:style w:type="character" w:customStyle="1" w:styleId="GenericFooterChar">
    <w:name w:val="Generic Footer Char"/>
    <w:basedOn w:val="DefaultParagraphFont"/>
    <w:link w:val="GenericFooter"/>
    <w:rsid w:val="002546A2"/>
    <w:rPr>
      <w:rFonts w:ascii="Arial" w:hAnsi="Arial" w:cs="Arial"/>
      <w:b/>
      <w:color w:val="554D56"/>
      <w:sz w:val="16"/>
      <w:szCs w:val="16"/>
    </w:rPr>
  </w:style>
  <w:style w:type="character" w:customStyle="1" w:styleId="GenericHyperlink">
    <w:name w:val="Generic Hyperlink"/>
    <w:uiPriority w:val="1"/>
    <w:qFormat/>
    <w:rsid w:val="002546A2"/>
    <w:rPr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0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0B8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38EC"/>
    <w:pPr>
      <w:ind w:left="720"/>
      <w:contextualSpacing/>
    </w:pPr>
  </w:style>
  <w:style w:type="paragraph" w:customStyle="1" w:styleId="Default">
    <w:name w:val="Default"/>
    <w:rsid w:val="004A57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574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941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41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41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41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415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4159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29F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C29F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AC6"/>
    <w:rPr>
      <w:color w:val="605E5C"/>
      <w:shd w:val="clear" w:color="auto" w:fill="E1DFDD"/>
    </w:rPr>
  </w:style>
  <w:style w:type="character" w:customStyle="1" w:styleId="NRBodyTextChar">
    <w:name w:val="NR Body Text Char"/>
    <w:basedOn w:val="DefaultParagraphFont"/>
    <w:link w:val="NRBodyText"/>
    <w:locked/>
    <w:rsid w:val="00A02B1F"/>
    <w:rPr>
      <w:rFonts w:ascii="Arial" w:hAnsi="Arial" w:cs="Arial"/>
    </w:rPr>
  </w:style>
  <w:style w:type="paragraph" w:customStyle="1" w:styleId="NRBodyText">
    <w:name w:val="NR Body Text"/>
    <w:basedOn w:val="Normal"/>
    <w:link w:val="NRBodyTextChar"/>
    <w:rsid w:val="00A02B1F"/>
    <w:pPr>
      <w:spacing w:after="240" w:line="240" w:lineRule="auto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eredca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veredca.com/find-help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veredca.com/find-help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coveredca.helpondemand.com/lp/a8c3085e-e597-4ac8-ba23-42f245fdfa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ly.coveredca.com/lw-shopandcompar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indelo\Documents\GenericTEMPLATE_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D35D5-FA6E-45A3-96D6-0B350708B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GenericTEMPLATE_ss</Template>
  <TotalTime>0</TotalTime>
  <Pages>1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Howard, Dana (CoveredCA)</dc:creator>
  <cp:lastModifiedBy>Blanchette, Angie (CoveredCA)</cp:lastModifiedBy>
  <cp:revision>2</cp:revision>
  <cp:lastPrinted>2018-10-11T19:51:00Z</cp:lastPrinted>
  <dcterms:created xsi:type="dcterms:W3CDTF">2021-04-14T21:04:00Z</dcterms:created>
  <dcterms:modified xsi:type="dcterms:W3CDTF">2021-04-14T21:04:00Z</dcterms:modified>
</cp:coreProperties>
</file>