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8F6BCA" w14:textId="7DDDD2E9" w:rsidR="00B038EC" w:rsidRPr="00B038EC" w:rsidRDefault="00F004D0" w:rsidP="00781AC6">
      <w:pPr>
        <w:pStyle w:val="GenericFooter"/>
      </w:pPr>
      <w:r>
        <w:t xml:space="preserve">                                                                                                                                                                                                              </w:t>
      </w:r>
    </w:p>
    <w:p w14:paraId="0A26F024" w14:textId="77777777" w:rsidR="00B038EC" w:rsidRDefault="00B038EC" w:rsidP="00B038EC">
      <w:pPr>
        <w:pStyle w:val="GenericDate"/>
        <w:spacing w:before="0" w:after="120"/>
        <w:rPr>
          <w:b/>
          <w:color w:val="595959" w:themeColor="text1" w:themeTint="A6"/>
          <w:sz w:val="28"/>
        </w:rPr>
      </w:pPr>
    </w:p>
    <w:p w14:paraId="1F53127B" w14:textId="77777777" w:rsidR="00FC469E" w:rsidRDefault="00D47588" w:rsidP="006C1170">
      <w:pPr>
        <w:autoSpaceDE w:val="0"/>
        <w:autoSpaceDN w:val="0"/>
        <w:adjustRightInd w:val="0"/>
        <w:spacing w:after="0" w:line="240" w:lineRule="auto"/>
        <w:rPr>
          <w:rFonts w:ascii="Arial" w:hAnsi="Arial" w:cs="Arial"/>
          <w:b/>
          <w:i/>
          <w:sz w:val="28"/>
          <w:szCs w:val="28"/>
          <w:u w:val="single"/>
        </w:rPr>
      </w:pPr>
      <w:r>
        <w:rPr>
          <w:rFonts w:ascii="Arial" w:eastAsia="MS Mincho" w:hAnsi="Arial" w:cs="Arial"/>
          <w:b/>
          <w:noProof/>
          <w:color w:val="595959" w:themeColor="text1" w:themeTint="A6"/>
          <w:sz w:val="28"/>
          <w:szCs w:val="28"/>
        </w:rPr>
        <w:br/>
      </w:r>
    </w:p>
    <w:p w14:paraId="1D619E36" w14:textId="05A720EB" w:rsidR="006C1170" w:rsidRPr="00C119A6" w:rsidRDefault="006C1170" w:rsidP="006C1170">
      <w:pPr>
        <w:autoSpaceDE w:val="0"/>
        <w:autoSpaceDN w:val="0"/>
        <w:adjustRightInd w:val="0"/>
        <w:spacing w:after="0" w:line="240" w:lineRule="auto"/>
        <w:rPr>
          <w:rFonts w:ascii="Arial" w:hAnsi="Arial" w:cs="Arial"/>
          <w:b/>
          <w:i/>
          <w:sz w:val="28"/>
          <w:szCs w:val="28"/>
          <w:u w:val="single"/>
        </w:rPr>
      </w:pPr>
      <w:r w:rsidRPr="00C119A6">
        <w:rPr>
          <w:rFonts w:ascii="Arial" w:hAnsi="Arial" w:cs="Arial"/>
          <w:b/>
          <w:i/>
          <w:sz w:val="28"/>
          <w:szCs w:val="28"/>
          <w:u w:val="single"/>
        </w:rPr>
        <w:t xml:space="preserve">Bulletin Insert or Announcement </w:t>
      </w:r>
    </w:p>
    <w:p w14:paraId="70ECBB7E" w14:textId="77777777" w:rsidR="00FC469E" w:rsidRDefault="00FC469E" w:rsidP="00FC469E">
      <w:pPr>
        <w:jc w:val="center"/>
        <w:rPr>
          <w:rFonts w:ascii="Arial" w:hAnsi="Arial" w:cs="Arial"/>
          <w:b/>
          <w:bCs/>
          <w:iCs/>
          <w:sz w:val="32"/>
          <w:szCs w:val="32"/>
        </w:rPr>
      </w:pPr>
    </w:p>
    <w:p w14:paraId="7B815C58" w14:textId="12A81D95" w:rsidR="00FC469E" w:rsidRPr="00FC469E" w:rsidRDefault="00C119A6" w:rsidP="00FC469E">
      <w:pPr>
        <w:jc w:val="center"/>
        <w:rPr>
          <w:rFonts w:ascii="Arial" w:hAnsi="Arial" w:cs="Arial"/>
          <w:b/>
          <w:bCs/>
          <w:iCs/>
          <w:sz w:val="28"/>
          <w:szCs w:val="28"/>
        </w:rPr>
      </w:pPr>
      <w:r w:rsidRPr="00695272">
        <w:rPr>
          <w:rFonts w:ascii="Arial" w:hAnsi="Arial" w:cs="Arial"/>
          <w:b/>
          <w:bCs/>
          <w:iCs/>
          <w:sz w:val="36"/>
          <w:szCs w:val="36"/>
        </w:rPr>
        <w:t xml:space="preserve">Covered California </w:t>
      </w:r>
      <w:r w:rsidR="00361FFF" w:rsidRPr="00695272">
        <w:rPr>
          <w:rFonts w:ascii="Arial" w:hAnsi="Arial" w:cs="Arial"/>
          <w:b/>
          <w:bCs/>
          <w:iCs/>
          <w:sz w:val="36"/>
          <w:szCs w:val="36"/>
        </w:rPr>
        <w:t xml:space="preserve">Special Enrollment Period </w:t>
      </w:r>
      <w:r w:rsidRPr="00695272">
        <w:rPr>
          <w:rFonts w:ascii="Arial" w:hAnsi="Arial" w:cs="Arial"/>
          <w:b/>
          <w:bCs/>
          <w:iCs/>
          <w:sz w:val="36"/>
          <w:szCs w:val="36"/>
        </w:rPr>
        <w:t xml:space="preserve">Underway </w:t>
      </w:r>
      <w:r w:rsidR="00FC469E" w:rsidRPr="00695272">
        <w:rPr>
          <w:rFonts w:ascii="Arial" w:hAnsi="Arial" w:cs="Arial"/>
          <w:b/>
          <w:bCs/>
          <w:iCs/>
          <w:sz w:val="36"/>
          <w:szCs w:val="36"/>
        </w:rPr>
        <w:br/>
      </w:r>
      <w:r w:rsidRPr="00695272">
        <w:rPr>
          <w:rFonts w:ascii="Arial" w:hAnsi="Arial" w:cs="Arial"/>
          <w:b/>
          <w:bCs/>
          <w:i/>
          <w:iCs/>
          <w:sz w:val="28"/>
          <w:szCs w:val="28"/>
        </w:rPr>
        <w:t xml:space="preserve">Special Enrollment </w:t>
      </w:r>
      <w:r w:rsidR="00D36A20">
        <w:rPr>
          <w:rFonts w:ascii="Arial" w:hAnsi="Arial" w:cs="Arial"/>
          <w:b/>
          <w:bCs/>
          <w:i/>
          <w:iCs/>
          <w:sz w:val="28"/>
          <w:szCs w:val="28"/>
        </w:rPr>
        <w:t>Ex</w:t>
      </w:r>
      <w:r w:rsidR="00676715">
        <w:rPr>
          <w:rFonts w:ascii="Arial" w:hAnsi="Arial" w:cs="Arial"/>
          <w:b/>
          <w:bCs/>
          <w:i/>
          <w:iCs/>
          <w:sz w:val="28"/>
          <w:szCs w:val="28"/>
        </w:rPr>
        <w:t>tended</w:t>
      </w:r>
      <w:r w:rsidR="00D36A20">
        <w:rPr>
          <w:rFonts w:ascii="Arial" w:hAnsi="Arial" w:cs="Arial"/>
          <w:b/>
          <w:bCs/>
          <w:i/>
          <w:iCs/>
          <w:sz w:val="28"/>
          <w:szCs w:val="28"/>
        </w:rPr>
        <w:t xml:space="preserve"> </w:t>
      </w:r>
      <w:r w:rsidR="00FC469E" w:rsidRPr="00695272">
        <w:rPr>
          <w:rFonts w:ascii="Arial" w:hAnsi="Arial" w:cs="Arial"/>
          <w:b/>
          <w:bCs/>
          <w:i/>
          <w:iCs/>
          <w:sz w:val="28"/>
          <w:szCs w:val="28"/>
        </w:rPr>
        <w:t>D</w:t>
      </w:r>
      <w:r w:rsidRPr="00695272">
        <w:rPr>
          <w:rFonts w:ascii="Arial" w:hAnsi="Arial" w:cs="Arial"/>
          <w:b/>
          <w:bCs/>
          <w:i/>
          <w:iCs/>
          <w:sz w:val="28"/>
          <w:szCs w:val="28"/>
        </w:rPr>
        <w:t xml:space="preserve">ue to </w:t>
      </w:r>
      <w:r w:rsidR="00FC469E" w:rsidRPr="00695272">
        <w:rPr>
          <w:rFonts w:ascii="Arial" w:hAnsi="Arial" w:cs="Arial"/>
          <w:b/>
          <w:bCs/>
          <w:i/>
          <w:iCs/>
          <w:sz w:val="28"/>
          <w:szCs w:val="28"/>
        </w:rPr>
        <w:t>C</w:t>
      </w:r>
      <w:r w:rsidRPr="00695272">
        <w:rPr>
          <w:rFonts w:ascii="Arial" w:hAnsi="Arial" w:cs="Arial"/>
          <w:b/>
          <w:bCs/>
          <w:i/>
          <w:iCs/>
          <w:sz w:val="28"/>
          <w:szCs w:val="28"/>
        </w:rPr>
        <w:t xml:space="preserve">oronavirus </w:t>
      </w:r>
      <w:r w:rsidR="00FC469E" w:rsidRPr="00695272">
        <w:rPr>
          <w:rFonts w:ascii="Arial" w:hAnsi="Arial" w:cs="Arial"/>
          <w:b/>
          <w:bCs/>
          <w:i/>
          <w:iCs/>
          <w:sz w:val="28"/>
          <w:szCs w:val="28"/>
        </w:rPr>
        <w:t>T</w:t>
      </w:r>
      <w:r w:rsidRPr="00695272">
        <w:rPr>
          <w:rFonts w:ascii="Arial" w:hAnsi="Arial" w:cs="Arial"/>
          <w:b/>
          <w:bCs/>
          <w:i/>
          <w:iCs/>
          <w:sz w:val="28"/>
          <w:szCs w:val="28"/>
        </w:rPr>
        <w:t>hrough J</w:t>
      </w:r>
      <w:r w:rsidR="00676715">
        <w:rPr>
          <w:rFonts w:ascii="Arial" w:hAnsi="Arial" w:cs="Arial"/>
          <w:b/>
          <w:bCs/>
          <w:i/>
          <w:iCs/>
          <w:sz w:val="28"/>
          <w:szCs w:val="28"/>
        </w:rPr>
        <w:t>uly 31</w:t>
      </w:r>
    </w:p>
    <w:p w14:paraId="377D2DC2" w14:textId="77777777" w:rsidR="00676715" w:rsidRDefault="00676715" w:rsidP="00676715">
      <w:pPr>
        <w:pStyle w:val="NRBodyText"/>
      </w:pPr>
      <w:r>
        <w:t>Consumers who don’t have health insurance and are eligible to enroll in health coverage through Covered California will now be able to sign up through the end of July. The extension comes amid continued uncertainty in the lives and livelihoods of Californians as public health officials fight against the spread of COVID-19.</w:t>
      </w:r>
    </w:p>
    <w:p w14:paraId="58513B33" w14:textId="111C5B34" w:rsidR="00676715" w:rsidRDefault="00676715" w:rsidP="00676715">
      <w:pPr>
        <w:pStyle w:val="NRBodyText"/>
        <w:spacing w:after="0"/>
      </w:pPr>
      <w:r>
        <w:t xml:space="preserve">The extension also applies to consumers who enroll in off-exchange health plans, outside of Covered California, to ensure that </w:t>
      </w:r>
      <w:r>
        <w:rPr>
          <w:bdr w:val="none" w:sz="0" w:space="0" w:color="auto" w:frame="1"/>
        </w:rPr>
        <w:t>people enrolling in the entire individual health care market in California will have access to coverage during the pandemic.</w:t>
      </w:r>
      <w:r>
        <w:t xml:space="preserve"> All testing for COVID-19 </w:t>
      </w:r>
      <w:r w:rsidR="00810316">
        <w:t>is</w:t>
      </w:r>
      <w:bookmarkStart w:id="0" w:name="_GoBack"/>
      <w:bookmarkEnd w:id="0"/>
      <w:r>
        <w:t xml:space="preserve"> free of charge, and all health plans available through Medi-Cal and Covered California offer telehealth options. </w:t>
      </w:r>
    </w:p>
    <w:p w14:paraId="3F58F78F" w14:textId="77777777" w:rsidR="00676715" w:rsidRDefault="00676715" w:rsidP="00676715">
      <w:pPr>
        <w:pStyle w:val="NRBodyText"/>
        <w:spacing w:after="0"/>
      </w:pPr>
    </w:p>
    <w:p w14:paraId="531DEF3B" w14:textId="77777777" w:rsidR="00676715" w:rsidRDefault="00676715" w:rsidP="00676715">
      <w:pPr>
        <w:textAlignment w:val="baseline"/>
        <w:rPr>
          <w:rFonts w:ascii="Arial" w:hAnsi="Arial" w:cs="Arial"/>
        </w:rPr>
      </w:pPr>
      <w:r>
        <w:rPr>
          <w:rFonts w:ascii="Arial" w:hAnsi="Arial" w:cs="Arial"/>
        </w:rPr>
        <w:t>More than 175,000 people have signed up for health coverage through Covered California Special Enrollment between March 20 and June 20, and that’s more than double the number of enrollees over the same period last year.</w:t>
      </w:r>
    </w:p>
    <w:p w14:paraId="595FEA03" w14:textId="77777777" w:rsidR="00676715" w:rsidRDefault="00676715" w:rsidP="00676715">
      <w:pPr>
        <w:pStyle w:val="NRBodyText"/>
      </w:pPr>
      <w:r>
        <w:t xml:space="preserve">People who sign up through Covered California will have access to private health insurance plans with monthly premiums that may be lowered due to federal and new state financial help that became effective in 2020. After selecting a health plan, their coverage would begin on the first day of the following month — meaning individuals losing job-based coverage would not face a gap in coverage. </w:t>
      </w:r>
    </w:p>
    <w:p w14:paraId="4FA1549F" w14:textId="77777777" w:rsidR="00676715" w:rsidRDefault="00676715" w:rsidP="00676715">
      <w:pPr>
        <w:pStyle w:val="NRBodyText"/>
      </w:pPr>
      <w:r>
        <w:t xml:space="preserve">In addition, consumers who sign up through </w:t>
      </w:r>
      <w:hyperlink r:id="rId11" w:history="1">
        <w:r>
          <w:rPr>
            <w:rStyle w:val="Hyperlink"/>
          </w:rPr>
          <w:t>CoveredCA.com</w:t>
        </w:r>
      </w:hyperlink>
      <w:r>
        <w:t xml:space="preserve"> may find out that they are eligible for no-cost or low-cost coverage through Medi-Cal, which they can enroll in online. Those eligible for Medi-Cal can have coverage that is immediately effective. </w:t>
      </w:r>
    </w:p>
    <w:p w14:paraId="7B38484D" w14:textId="77777777" w:rsidR="00676715" w:rsidRDefault="00676715" w:rsidP="00676715">
      <w:pPr>
        <w:pStyle w:val="NRBodyText"/>
      </w:pPr>
      <w:r>
        <w:t xml:space="preserve">Consumers can easily find out if they are eligible Medi-Cal or other forms of financial help and see which plans are available in their area by using the CoveredCA.Com </w:t>
      </w:r>
      <w:hyperlink r:id="rId12" w:history="1">
        <w:r>
          <w:rPr>
            <w:rStyle w:val="Hyperlink"/>
          </w:rPr>
          <w:t>Shop and Compare Tool</w:t>
        </w:r>
      </w:hyperlink>
      <w:r>
        <w:t xml:space="preserve"> and entering their ZIP code, household income and the ages of those who need coverage. </w:t>
      </w:r>
    </w:p>
    <w:p w14:paraId="393AAB6F" w14:textId="77777777" w:rsidR="00676715" w:rsidRDefault="00676715" w:rsidP="00676715">
      <w:pPr>
        <w:pStyle w:val="NRBodyText"/>
      </w:pPr>
      <w:r>
        <w:t>Those interested in learning more about their health plan options can also:</w:t>
      </w:r>
    </w:p>
    <w:p w14:paraId="1ACF85BD" w14:textId="77777777" w:rsidR="00676715" w:rsidRDefault="00676715" w:rsidP="00676715">
      <w:pPr>
        <w:pStyle w:val="NRBodyText"/>
        <w:numPr>
          <w:ilvl w:val="0"/>
          <w:numId w:val="12"/>
        </w:numPr>
      </w:pPr>
      <w:r>
        <w:t>Get free and confidential assistance over the phone, in a variety of languages, from a certified enroller.</w:t>
      </w:r>
    </w:p>
    <w:p w14:paraId="264A50EB" w14:textId="77777777" w:rsidR="00676715" w:rsidRDefault="00676715" w:rsidP="00676715">
      <w:pPr>
        <w:pStyle w:val="NRBodyText"/>
        <w:numPr>
          <w:ilvl w:val="0"/>
          <w:numId w:val="12"/>
        </w:numPr>
      </w:pPr>
      <w:r>
        <w:t xml:space="preserve">Have a certified enroller </w:t>
      </w:r>
      <w:hyperlink r:id="rId13" w:history="1">
        <w:r>
          <w:rPr>
            <w:rStyle w:val="Hyperlink"/>
          </w:rPr>
          <w:t>call them</w:t>
        </w:r>
      </w:hyperlink>
      <w:r>
        <w:t xml:space="preserve"> and help them for free</w:t>
      </w:r>
    </w:p>
    <w:p w14:paraId="0C0F1620" w14:textId="77777777" w:rsidR="00676715" w:rsidRDefault="00676715" w:rsidP="00676715">
      <w:pPr>
        <w:pStyle w:val="NRBodyText"/>
        <w:numPr>
          <w:ilvl w:val="0"/>
          <w:numId w:val="12"/>
        </w:numPr>
      </w:pPr>
      <w:r>
        <w:t>Call Covered California Service Center at (800) 300-1506.</w:t>
      </w:r>
    </w:p>
    <w:p w14:paraId="0B73164E" w14:textId="30A38697" w:rsidR="00361FFF" w:rsidRPr="00C119A6" w:rsidRDefault="00361FFF" w:rsidP="00676715">
      <w:pPr>
        <w:spacing w:before="100" w:beforeAutospacing="1" w:after="100" w:afterAutospacing="1" w:line="240" w:lineRule="auto"/>
        <w:ind w:left="720"/>
        <w:rPr>
          <w:rFonts w:ascii="Arial" w:eastAsia="Times New Roman" w:hAnsi="Arial" w:cs="Arial"/>
          <w:color w:val="333333"/>
          <w:lang w:val="en"/>
        </w:rPr>
      </w:pPr>
      <w:r w:rsidRPr="00C119A6">
        <w:rPr>
          <w:rFonts w:ascii="Arial" w:eastAsia="Times New Roman" w:hAnsi="Arial" w:cs="Arial"/>
          <w:color w:val="333333"/>
          <w:lang w:val="en"/>
        </w:rPr>
        <w:t>.</w:t>
      </w:r>
    </w:p>
    <w:sectPr w:rsidR="00361FFF" w:rsidRPr="00C119A6" w:rsidSect="00695DE1">
      <w:footerReference w:type="default" r:id="rId14"/>
      <w:headerReference w:type="first" r:id="rId15"/>
      <w:footerReference w:type="first" r:id="rId16"/>
      <w:pgSz w:w="12240" w:h="15840"/>
      <w:pgMar w:top="720" w:right="720" w:bottom="720" w:left="72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F81A80" w14:textId="77777777" w:rsidR="00DC0424" w:rsidRDefault="00DC0424" w:rsidP="001208A9">
      <w:r>
        <w:separator/>
      </w:r>
    </w:p>
  </w:endnote>
  <w:endnote w:type="continuationSeparator" w:id="0">
    <w:p w14:paraId="26B94A6B" w14:textId="77777777" w:rsidR="00DC0424" w:rsidRDefault="00DC0424" w:rsidP="001208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altName w:val="Calisto MT"/>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17DD6" w14:textId="77777777" w:rsidR="001208A9" w:rsidRPr="00ED44A5" w:rsidRDefault="001208A9" w:rsidP="002546A2">
    <w:pPr>
      <w:pStyle w:val="GenericFooter"/>
    </w:pPr>
    <w:r w:rsidRPr="00ED44A5">
      <w:t>COVERED CALIFORNIA</w:t>
    </w:r>
    <w:r w:rsidRPr="00A50BBD">
      <w:rPr>
        <w:sz w:val="14"/>
        <w:szCs w:val="14"/>
        <w:vertAlign w:val="superscript"/>
      </w:rPr>
      <w:t>TM</w:t>
    </w:r>
    <w:r w:rsidRPr="00ED44A5">
      <w:ptab w:relativeTo="margin" w:alignment="center" w:leader="none"/>
    </w:r>
    <w:r w:rsidRPr="00ED44A5">
      <w:fldChar w:fldCharType="begin"/>
    </w:r>
    <w:r w:rsidRPr="00ED44A5">
      <w:instrText xml:space="preserve"> PAGE   \* MERGEFORMAT </w:instrText>
    </w:r>
    <w:r w:rsidRPr="00ED44A5">
      <w:fldChar w:fldCharType="separate"/>
    </w:r>
    <w:r w:rsidR="00194244">
      <w:rPr>
        <w:noProof/>
      </w:rPr>
      <w:t>2</w:t>
    </w:r>
    <w:r w:rsidRPr="00ED44A5">
      <w:rPr>
        <w:noProof/>
      </w:rPr>
      <w:fldChar w:fldCharType="end"/>
    </w:r>
    <w:r w:rsidRPr="00ED44A5">
      <w:ptab w:relativeTo="margin" w:alignment="right" w:leader="none"/>
    </w:r>
    <w:smartTag w:uri="urn:schemas-microsoft-com:office:smarttags" w:element="stockticker">
      <w:r w:rsidRPr="00ED44A5">
        <w:t>WWW</w:t>
      </w:r>
    </w:smartTag>
    <w:r w:rsidRPr="00ED44A5">
      <w:t>.COVEREDCA.COM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564344" w14:textId="77777777" w:rsidR="001208A9" w:rsidRPr="00ED44A5" w:rsidRDefault="001208A9" w:rsidP="002546A2">
    <w:pPr>
      <w:pStyle w:val="GenericFooter"/>
    </w:pPr>
    <w:r w:rsidRPr="00ED44A5">
      <w:t>COVERED CALIFORNIA</w:t>
    </w:r>
    <w:r w:rsidRPr="00A50BBD">
      <w:rPr>
        <w:sz w:val="14"/>
        <w:szCs w:val="14"/>
        <w:vertAlign w:val="superscript"/>
      </w:rPr>
      <w:t>TM</w:t>
    </w:r>
    <w:r w:rsidRPr="00ED44A5">
      <w:ptab w:relativeTo="margin" w:alignment="center" w:leader="none"/>
    </w:r>
    <w:r w:rsidR="00635788">
      <w:t>1601 EXPOSITION BOULEVARD</w:t>
    </w:r>
    <w:r w:rsidR="002848CE">
      <w:t>,</w:t>
    </w:r>
    <w:r w:rsidR="00635788">
      <w:t xml:space="preserve"> SACRAMENTO, CA 95815</w:t>
    </w:r>
    <w:r w:rsidRPr="00ED44A5">
      <w:ptab w:relativeTo="margin" w:alignment="right" w:leader="none"/>
    </w:r>
    <w:r w:rsidR="00ED44A5">
      <w:t>WWW.COVEREDCA.COM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A06B90" w14:textId="77777777" w:rsidR="00DC0424" w:rsidRDefault="00DC0424" w:rsidP="001208A9">
      <w:r>
        <w:separator/>
      </w:r>
    </w:p>
  </w:footnote>
  <w:footnote w:type="continuationSeparator" w:id="0">
    <w:p w14:paraId="27F0C6FF" w14:textId="77777777" w:rsidR="00DC0424" w:rsidRDefault="00DC0424" w:rsidP="001208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C6FCE" w14:textId="3F79502B" w:rsidR="00ED44A5" w:rsidRDefault="00D47588" w:rsidP="00D670B8">
    <w:pPr>
      <w:pStyle w:val="GenericBodyText"/>
    </w:pPr>
    <w:r>
      <w:rPr>
        <w:noProof/>
      </w:rPr>
      <mc:AlternateContent>
        <mc:Choice Requires="wpg">
          <w:drawing>
            <wp:anchor distT="0" distB="0" distL="114300" distR="114300" simplePos="0" relativeHeight="251663360" behindDoc="0" locked="0" layoutInCell="1" allowOverlap="1" wp14:anchorId="55C6248D" wp14:editId="5670235C">
              <wp:simplePos x="0" y="0"/>
              <wp:positionH relativeFrom="margin">
                <wp:posOffset>95250</wp:posOffset>
              </wp:positionH>
              <wp:positionV relativeFrom="paragraph">
                <wp:posOffset>438150</wp:posOffset>
              </wp:positionV>
              <wp:extent cx="7068086" cy="1228725"/>
              <wp:effectExtent l="0" t="0" r="0" b="0"/>
              <wp:wrapNone/>
              <wp:docPr id="1" name="Group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068086" cy="1228725"/>
                        <a:chOff x="0" y="0"/>
                        <a:chExt cx="10528300" cy="2209800"/>
                      </a:xfrm>
                    </wpg:grpSpPr>
                    <pic:pic xmlns:pic="http://schemas.openxmlformats.org/drawingml/2006/picture">
                      <pic:nvPicPr>
                        <pic:cNvPr id="3" name="Picture 3"/>
                        <pic:cNvPicPr>
                          <a:picLocks noChangeAspect="1"/>
                        </pic:cNvPicPr>
                      </pic:nvPicPr>
                      <pic:blipFill rotWithShape="1">
                        <a:blip r:embed="rId1" cstate="print">
                          <a:extLst>
                            <a:ext uri="{28A0092B-C50C-407E-A947-70E740481C1C}">
                              <a14:useLocalDpi xmlns:a14="http://schemas.microsoft.com/office/drawing/2010/main" val="0"/>
                            </a:ext>
                          </a:extLst>
                        </a:blip>
                        <a:srcRect t="36564" b="36273"/>
                        <a:stretch/>
                      </pic:blipFill>
                      <pic:spPr>
                        <a:xfrm>
                          <a:off x="0" y="0"/>
                          <a:ext cx="10528300" cy="2209800"/>
                        </a:xfrm>
                        <a:prstGeom prst="rect">
                          <a:avLst/>
                        </a:prstGeom>
                      </pic:spPr>
                    </pic:pic>
                    <pic:pic xmlns:pic="http://schemas.openxmlformats.org/drawingml/2006/picture">
                      <pic:nvPicPr>
                        <pic:cNvPr id="4" name="Picture 4"/>
                        <pic:cNvPicPr>
                          <a:picLocks noChangeAspect="1"/>
                        </pic:cNvPicPr>
                      </pic:nvPicPr>
                      <pic:blipFill rotWithShape="1">
                        <a:blip r:embed="rId2">
                          <a:extLst>
                            <a:ext uri="{28A0092B-C50C-407E-A947-70E740481C1C}">
                              <a14:useLocalDpi xmlns:a14="http://schemas.microsoft.com/office/drawing/2010/main" val="0"/>
                            </a:ext>
                          </a:extLst>
                        </a:blip>
                        <a:srcRect l="22574" t="22841" r="6080" b="5285"/>
                        <a:stretch/>
                      </pic:blipFill>
                      <pic:spPr>
                        <a:xfrm>
                          <a:off x="470857" y="334375"/>
                          <a:ext cx="2271386" cy="1524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EE2F85" id="Group 7" o:spid="_x0000_s1026" style="position:absolute;margin-left:7.5pt;margin-top:34.5pt;width:556.55pt;height:96.75pt;z-index:251663360;mso-position-horizontal-relative:margin;mso-width-relative:margin;mso-height-relative:margin" coordsize="105283,2209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DRlbgAAQABJREFU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iYvTtr1i25&#10;77yee95nPnXqVJWqVC67LNlIbkyDwcEQDaYhiKA7gAuCG+4I3gVXBMElN/AGuOIGGiKam44Og2V3&#10;R2CabrfpVtiSjCRrKKnmM589T/y+/1z57HWeM1VJ5Sqp6rvO2ftZQ67MXJ/MlWvKZ20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Dg/7dDBwIAAAAAgvytB7kQMm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Ld67mQA&#10;ACTuSURBV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05283;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">
                <v:imagedata r:id="rId3" o:title="" croptop="23963f" cropbottom="23772f"/>
              </v:shape>
              <v:shape id="Picture 4" o:spid="_x0000_s1028" type="#_x0000_t75" style="position:absolute;left:4708;top:3343;width:22714;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">
                <v:imagedata r:id="rId4" o:title="" croptop="14969f" cropbottom="3464f" cropleft="14794f" cropright="3985f"/>
              </v:shape>
              <w10:wrap anchorx="margin"/>
            </v:group>
          </w:pict>
        </mc:Fallback>
      </mc:AlternateContent>
    </w:r>
    <w:r w:rsidR="00EF70E5" w:rsidRPr="00BA7342">
      <w:rPr>
        <w:b/>
        <w:noProof/>
        <w:sz w:val="28"/>
      </w:rPr>
      <mc:AlternateContent>
        <mc:Choice Requires="wps">
          <w:drawing>
            <wp:anchor distT="0" distB="0" distL="114300" distR="114300" simplePos="0" relativeHeight="251661312" behindDoc="0" locked="0" layoutInCell="1" allowOverlap="1" wp14:anchorId="1C0539EB" wp14:editId="2C0545F5">
              <wp:simplePos x="0" y="0"/>
              <wp:positionH relativeFrom="column">
                <wp:posOffset>2228850</wp:posOffset>
              </wp:positionH>
              <wp:positionV relativeFrom="paragraph">
                <wp:posOffset>123825</wp:posOffset>
              </wp:positionV>
              <wp:extent cx="4221480" cy="37147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4221480" cy="3714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27BA033" w14:textId="058365F3" w:rsidR="00D670B8" w:rsidRPr="00252218" w:rsidRDefault="00695DE1" w:rsidP="00D670B8">
                          <w:pPr>
                            <w:pStyle w:val="GenericHeaderDocumentType"/>
                            <w:rPr>
                              <w:sz w:val="40"/>
                              <w:szCs w:val="40"/>
                            </w:rPr>
                          </w:pPr>
                          <w:r>
                            <w:rPr>
                              <w:sz w:val="40"/>
                              <w:szCs w:val="40"/>
                            </w:rPr>
                            <w:t xml:space="preserve">          </w:t>
                          </w:r>
                          <w:r w:rsidR="00A94159" w:rsidRPr="00252218">
                            <w:rPr>
                              <w:sz w:val="40"/>
                              <w:szCs w:val="40"/>
                            </w:rPr>
                            <w:t>PASTOR’S TOOL</w:t>
                          </w:r>
                          <w:r w:rsidR="008340DC" w:rsidRPr="0057277D">
                            <w:rPr>
                              <w:sz w:val="40"/>
                              <w:szCs w:val="40"/>
                            </w:rPr>
                            <w:t xml:space="preserve"> </w:t>
                          </w:r>
                          <w:r w:rsidR="00A94159" w:rsidRPr="00252218">
                            <w:rPr>
                              <w:sz w:val="40"/>
                              <w:szCs w:val="40"/>
                            </w:rPr>
                            <w:t>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0539EB" id="_x0000_t202" coordsize="21600,21600" o:spt="202" path="m,l,21600r21600,l21600,xe">
              <v:stroke joinstyle="miter"/>
              <v:path gradientshapeok="t" o:connecttype="rect"/>
            </v:shapetype>
            <v:shape id="Text Box 2" o:spid="_x0000_s1026" type="#_x0000_t202" style="position:absolute;margin-left:175.5pt;margin-top:9.75pt;width:332.4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" filled="f" stroked="f">
              <v:textbox>
                <w:txbxContent>
                  <w:p w14:paraId="027BA033" w14:textId="058365F3" w:rsidR="00D670B8" w:rsidRPr="00252218" w:rsidRDefault="00695DE1" w:rsidP="00D670B8">
                    <w:pPr>
                      <w:pStyle w:val="GenericHeaderDocumentType"/>
                      <w:rPr>
                        <w:sz w:val="40"/>
                        <w:szCs w:val="40"/>
                      </w:rPr>
                    </w:pPr>
                    <w:r>
                      <w:rPr>
                        <w:sz w:val="40"/>
                        <w:szCs w:val="40"/>
                      </w:rPr>
                      <w:t xml:space="preserve">          </w:t>
                    </w:r>
                    <w:r w:rsidR="00A94159" w:rsidRPr="00252218">
                      <w:rPr>
                        <w:sz w:val="40"/>
                        <w:szCs w:val="40"/>
                      </w:rPr>
                      <w:t>PASTOR’S TOOL</w:t>
                    </w:r>
                    <w:r w:rsidR="008340DC" w:rsidRPr="0057277D">
                      <w:rPr>
                        <w:sz w:val="40"/>
                        <w:szCs w:val="40"/>
                      </w:rPr>
                      <w:t xml:space="preserve"> </w:t>
                    </w:r>
                    <w:r w:rsidR="00A94159" w:rsidRPr="00252218">
                      <w:rPr>
                        <w:sz w:val="40"/>
                        <w:szCs w:val="40"/>
                      </w:rPr>
                      <w:t>KIT</w:t>
                    </w:r>
                  </w:p>
                </w:txbxContent>
              </v:textbox>
              <w10:wrap type="square"/>
            </v:shape>
          </w:pict>
        </mc:Fallback>
      </mc:AlternateContent>
    </w:r>
    <w:r w:rsidR="00CB40C6">
      <w:rPr>
        <w:noProof/>
      </w:rPr>
      <w:drawing>
        <wp:anchor distT="0" distB="0" distL="114300" distR="114300" simplePos="0" relativeHeight="251659264" behindDoc="1" locked="0" layoutInCell="1" allowOverlap="1" wp14:anchorId="7F068562" wp14:editId="22497FE6">
          <wp:simplePos x="0" y="0"/>
          <wp:positionH relativeFrom="page">
            <wp:posOffset>-42545</wp:posOffset>
          </wp:positionH>
          <wp:positionV relativeFrom="page">
            <wp:posOffset>-420582</wp:posOffset>
          </wp:positionV>
          <wp:extent cx="7788910" cy="1563370"/>
          <wp:effectExtent l="0" t="0" r="2540" b="0"/>
          <wp:wrapThrough wrapText="bothSides">
            <wp:wrapPolygon edited="0">
              <wp:start x="0" y="0"/>
              <wp:lineTo x="0" y="21319"/>
              <wp:lineTo x="21554" y="21319"/>
              <wp:lineTo x="21554" y="0"/>
              <wp:lineTo x="0" y="0"/>
            </wp:wrapPolygon>
          </wp:wrapThrough>
          <wp:docPr id="16" name="Picture 16" descr="Covered California logo" title="Covered Californ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release-header.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88910" cy="15633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9D7DEF"/>
    <w:multiLevelType w:val="hybridMultilevel"/>
    <w:tmpl w:val="1FD0E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2703AA"/>
    <w:multiLevelType w:val="hybridMultilevel"/>
    <w:tmpl w:val="688424A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 w15:restartNumberingAfterBreak="0">
    <w:nsid w:val="3AB87643"/>
    <w:multiLevelType w:val="hybridMultilevel"/>
    <w:tmpl w:val="06D67D62"/>
    <w:lvl w:ilvl="0" w:tplc="289E8D18">
      <w:start w:val="3"/>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C61309"/>
    <w:multiLevelType w:val="hybridMultilevel"/>
    <w:tmpl w:val="0CE4E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712F70"/>
    <w:multiLevelType w:val="hybridMultilevel"/>
    <w:tmpl w:val="DB8C0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2B0FF1"/>
    <w:multiLevelType w:val="hybridMultilevel"/>
    <w:tmpl w:val="6540D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FA80987"/>
    <w:multiLevelType w:val="multilevel"/>
    <w:tmpl w:val="3DB813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446274A"/>
    <w:multiLevelType w:val="hybridMultilevel"/>
    <w:tmpl w:val="D960C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798114A"/>
    <w:multiLevelType w:val="multilevel"/>
    <w:tmpl w:val="EACAE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DE83BE8"/>
    <w:multiLevelType w:val="hybridMultilevel"/>
    <w:tmpl w:val="E0363162"/>
    <w:lvl w:ilvl="0" w:tplc="7E06508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DC4222C"/>
    <w:multiLevelType w:val="hybridMultilevel"/>
    <w:tmpl w:val="33E8D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8"/>
    <w:lvlOverride w:ilvl="1">
      <w:lvl w:ilvl="1">
        <w:numFmt w:val="bullet"/>
        <w:lvlText w:val=""/>
        <w:lvlJc w:val="left"/>
        <w:pPr>
          <w:tabs>
            <w:tab w:val="num" w:pos="1440"/>
          </w:tabs>
          <w:ind w:left="1440" w:hanging="360"/>
        </w:pPr>
        <w:rPr>
          <w:rFonts w:ascii="Symbol" w:hAnsi="Symbol" w:hint="default"/>
          <w:sz w:val="20"/>
        </w:rPr>
      </w:lvl>
    </w:lvlOverride>
  </w:num>
  <w:num w:numId="3">
    <w:abstractNumId w:val="4"/>
  </w:num>
  <w:num w:numId="4">
    <w:abstractNumId w:val="7"/>
  </w:num>
  <w:num w:numId="5">
    <w:abstractNumId w:val="9"/>
  </w:num>
  <w:num w:numId="6">
    <w:abstractNumId w:val="10"/>
  </w:num>
  <w:num w:numId="7">
    <w:abstractNumId w:val="3"/>
  </w:num>
  <w:num w:numId="8">
    <w:abstractNumId w:val="0"/>
  </w:num>
  <w:num w:numId="9">
    <w:abstractNumId w:val="5"/>
  </w:num>
  <w:num w:numId="10">
    <w:abstractNumId w:val="2"/>
  </w:num>
  <w:num w:numId="11">
    <w:abstractNumId w:val="6"/>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2D29"/>
    <w:rsid w:val="00080E32"/>
    <w:rsid w:val="00080F5B"/>
    <w:rsid w:val="000C3A68"/>
    <w:rsid w:val="000D3DDF"/>
    <w:rsid w:val="000E0A1B"/>
    <w:rsid w:val="00106075"/>
    <w:rsid w:val="001208A9"/>
    <w:rsid w:val="00130914"/>
    <w:rsid w:val="00133482"/>
    <w:rsid w:val="00194244"/>
    <w:rsid w:val="001F18A9"/>
    <w:rsid w:val="001F3B58"/>
    <w:rsid w:val="00252218"/>
    <w:rsid w:val="002546A2"/>
    <w:rsid w:val="002769CB"/>
    <w:rsid w:val="002848CE"/>
    <w:rsid w:val="002A151B"/>
    <w:rsid w:val="002B35F8"/>
    <w:rsid w:val="002B4750"/>
    <w:rsid w:val="002B5C94"/>
    <w:rsid w:val="002C708C"/>
    <w:rsid w:val="00307AE9"/>
    <w:rsid w:val="003103C2"/>
    <w:rsid w:val="0033762A"/>
    <w:rsid w:val="00344507"/>
    <w:rsid w:val="0036027A"/>
    <w:rsid w:val="00361FFF"/>
    <w:rsid w:val="00364F4E"/>
    <w:rsid w:val="00372347"/>
    <w:rsid w:val="00383152"/>
    <w:rsid w:val="003B6B48"/>
    <w:rsid w:val="003D354E"/>
    <w:rsid w:val="003F743C"/>
    <w:rsid w:val="00476EEA"/>
    <w:rsid w:val="004A5741"/>
    <w:rsid w:val="004E5954"/>
    <w:rsid w:val="00501950"/>
    <w:rsid w:val="00514734"/>
    <w:rsid w:val="0057277D"/>
    <w:rsid w:val="005C29F8"/>
    <w:rsid w:val="005C4265"/>
    <w:rsid w:val="00615FA9"/>
    <w:rsid w:val="00630141"/>
    <w:rsid w:val="00635788"/>
    <w:rsid w:val="00664B53"/>
    <w:rsid w:val="00665BF5"/>
    <w:rsid w:val="00676715"/>
    <w:rsid w:val="00687D04"/>
    <w:rsid w:val="00690ECA"/>
    <w:rsid w:val="00695272"/>
    <w:rsid w:val="00695DE1"/>
    <w:rsid w:val="006B4469"/>
    <w:rsid w:val="006C1170"/>
    <w:rsid w:val="006E4541"/>
    <w:rsid w:val="006E7B2D"/>
    <w:rsid w:val="006F2124"/>
    <w:rsid w:val="006F5AEC"/>
    <w:rsid w:val="006F5C87"/>
    <w:rsid w:val="00716533"/>
    <w:rsid w:val="00764BF2"/>
    <w:rsid w:val="00773881"/>
    <w:rsid w:val="00781AC6"/>
    <w:rsid w:val="007E1EE4"/>
    <w:rsid w:val="007E2327"/>
    <w:rsid w:val="007E68CE"/>
    <w:rsid w:val="00810316"/>
    <w:rsid w:val="00814448"/>
    <w:rsid w:val="008340DC"/>
    <w:rsid w:val="0083466B"/>
    <w:rsid w:val="00873B35"/>
    <w:rsid w:val="00885DDF"/>
    <w:rsid w:val="008C0752"/>
    <w:rsid w:val="00900254"/>
    <w:rsid w:val="009115B9"/>
    <w:rsid w:val="00944A38"/>
    <w:rsid w:val="0094750D"/>
    <w:rsid w:val="00954275"/>
    <w:rsid w:val="009D0B15"/>
    <w:rsid w:val="009F4163"/>
    <w:rsid w:val="00A0289C"/>
    <w:rsid w:val="00A21D37"/>
    <w:rsid w:val="00A364F3"/>
    <w:rsid w:val="00A42D29"/>
    <w:rsid w:val="00A50BBD"/>
    <w:rsid w:val="00A5787A"/>
    <w:rsid w:val="00A63CAE"/>
    <w:rsid w:val="00A94159"/>
    <w:rsid w:val="00AD1129"/>
    <w:rsid w:val="00AE231F"/>
    <w:rsid w:val="00B038EC"/>
    <w:rsid w:val="00B143C3"/>
    <w:rsid w:val="00B8693F"/>
    <w:rsid w:val="00BA67D6"/>
    <w:rsid w:val="00BA7342"/>
    <w:rsid w:val="00BC45EE"/>
    <w:rsid w:val="00BC647B"/>
    <w:rsid w:val="00BE76BE"/>
    <w:rsid w:val="00C119A6"/>
    <w:rsid w:val="00C151DB"/>
    <w:rsid w:val="00C17C95"/>
    <w:rsid w:val="00C554A2"/>
    <w:rsid w:val="00C618B5"/>
    <w:rsid w:val="00C74829"/>
    <w:rsid w:val="00CA538F"/>
    <w:rsid w:val="00CB40C6"/>
    <w:rsid w:val="00CE37C8"/>
    <w:rsid w:val="00D260A3"/>
    <w:rsid w:val="00D36A20"/>
    <w:rsid w:val="00D47588"/>
    <w:rsid w:val="00D670B8"/>
    <w:rsid w:val="00D7130E"/>
    <w:rsid w:val="00D843D4"/>
    <w:rsid w:val="00D93C21"/>
    <w:rsid w:val="00DC0424"/>
    <w:rsid w:val="00DE1CE6"/>
    <w:rsid w:val="00DE3C1F"/>
    <w:rsid w:val="00DE69C2"/>
    <w:rsid w:val="00DF173E"/>
    <w:rsid w:val="00E16EE0"/>
    <w:rsid w:val="00E3418A"/>
    <w:rsid w:val="00E7447C"/>
    <w:rsid w:val="00E767DF"/>
    <w:rsid w:val="00EA6460"/>
    <w:rsid w:val="00EB13C3"/>
    <w:rsid w:val="00ED44A5"/>
    <w:rsid w:val="00EF70E5"/>
    <w:rsid w:val="00F004D0"/>
    <w:rsid w:val="00F20DAD"/>
    <w:rsid w:val="00F26E58"/>
    <w:rsid w:val="00F27622"/>
    <w:rsid w:val="00FC469E"/>
    <w:rsid w:val="00FD1E61"/>
    <w:rsid w:val="00FF2F6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34BC9585"/>
  <w15:docId w15:val="{038A3FC6-B9AE-460B-AA16-71E73167E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5741"/>
    <w:pPr>
      <w:spacing w:after="160" w:line="259" w:lineRule="auto"/>
    </w:pPr>
  </w:style>
  <w:style w:type="paragraph" w:styleId="Heading1">
    <w:name w:val="heading 1"/>
    <w:basedOn w:val="Normal"/>
    <w:link w:val="Heading1Char"/>
    <w:uiPriority w:val="9"/>
    <w:qFormat/>
    <w:rsid w:val="00307AE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307AE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46A2"/>
    <w:pPr>
      <w:tabs>
        <w:tab w:val="center" w:pos="4680"/>
        <w:tab w:val="right" w:pos="9360"/>
      </w:tabs>
      <w:spacing w:after="0" w:line="240" w:lineRule="auto"/>
    </w:pPr>
    <w:rPr>
      <w:rFonts w:eastAsiaTheme="minorEastAsia"/>
      <w:sz w:val="24"/>
      <w:szCs w:val="24"/>
    </w:rPr>
  </w:style>
  <w:style w:type="character" w:customStyle="1" w:styleId="HeaderChar">
    <w:name w:val="Header Char"/>
    <w:basedOn w:val="DefaultParagraphFont"/>
    <w:link w:val="Header"/>
    <w:uiPriority w:val="99"/>
    <w:rsid w:val="002546A2"/>
    <w:rPr>
      <w:rFonts w:eastAsiaTheme="minorEastAsia"/>
      <w:sz w:val="24"/>
      <w:szCs w:val="24"/>
    </w:rPr>
  </w:style>
  <w:style w:type="paragraph" w:styleId="Footer">
    <w:name w:val="footer"/>
    <w:basedOn w:val="Normal"/>
    <w:link w:val="FooterChar"/>
    <w:uiPriority w:val="99"/>
    <w:unhideWhenUsed/>
    <w:rsid w:val="002546A2"/>
    <w:pPr>
      <w:tabs>
        <w:tab w:val="center" w:pos="4680"/>
        <w:tab w:val="right" w:pos="9360"/>
      </w:tabs>
      <w:spacing w:after="0" w:line="240" w:lineRule="auto"/>
    </w:pPr>
    <w:rPr>
      <w:rFonts w:eastAsiaTheme="minorEastAsia"/>
      <w:sz w:val="24"/>
      <w:szCs w:val="24"/>
    </w:rPr>
  </w:style>
  <w:style w:type="character" w:customStyle="1" w:styleId="FooterChar">
    <w:name w:val="Footer Char"/>
    <w:basedOn w:val="DefaultParagraphFont"/>
    <w:link w:val="Footer"/>
    <w:uiPriority w:val="99"/>
    <w:rsid w:val="002546A2"/>
    <w:rPr>
      <w:rFonts w:eastAsiaTheme="minorEastAsia"/>
      <w:sz w:val="24"/>
      <w:szCs w:val="24"/>
    </w:rPr>
  </w:style>
  <w:style w:type="paragraph" w:customStyle="1" w:styleId="GenericHeaderDocumentType">
    <w:name w:val="Generic Header_Document Type"/>
    <w:link w:val="GenericHeaderDocumentTypeChar"/>
    <w:qFormat/>
    <w:rsid w:val="002546A2"/>
    <w:rPr>
      <w:rFonts w:ascii="Arial" w:eastAsiaTheme="minorEastAsia" w:hAnsi="Arial" w:cs="Arial"/>
      <w:b/>
      <w:color w:val="19B9CA"/>
      <w:sz w:val="52"/>
      <w:szCs w:val="52"/>
    </w:rPr>
  </w:style>
  <w:style w:type="paragraph" w:customStyle="1" w:styleId="GenericDate">
    <w:name w:val="Generic Date"/>
    <w:next w:val="GenericBodyText"/>
    <w:qFormat/>
    <w:rsid w:val="002546A2"/>
    <w:pPr>
      <w:spacing w:before="280" w:after="280" w:line="240" w:lineRule="auto"/>
    </w:pPr>
    <w:rPr>
      <w:rFonts w:ascii="Arial" w:eastAsia="MS Mincho" w:hAnsi="Arial" w:cs="Arial"/>
      <w:noProof/>
      <w:sz w:val="24"/>
      <w:szCs w:val="28"/>
    </w:rPr>
  </w:style>
  <w:style w:type="character" w:customStyle="1" w:styleId="GenericHeaderDocumentTypeChar">
    <w:name w:val="Generic Header_Document Type Char"/>
    <w:basedOn w:val="DefaultParagraphFont"/>
    <w:link w:val="GenericHeaderDocumentType"/>
    <w:rsid w:val="002546A2"/>
    <w:rPr>
      <w:rFonts w:ascii="Arial" w:eastAsiaTheme="minorEastAsia" w:hAnsi="Arial" w:cs="Arial"/>
      <w:b/>
      <w:color w:val="19B9CA"/>
      <w:sz w:val="52"/>
      <w:szCs w:val="52"/>
    </w:rPr>
  </w:style>
  <w:style w:type="paragraph" w:customStyle="1" w:styleId="GenericBodyText">
    <w:name w:val="Generic Body Text"/>
    <w:qFormat/>
    <w:rsid w:val="002546A2"/>
    <w:pPr>
      <w:spacing w:after="280" w:line="240" w:lineRule="auto"/>
    </w:pPr>
    <w:rPr>
      <w:rFonts w:ascii="Arial" w:eastAsiaTheme="minorEastAsia" w:hAnsi="Arial"/>
      <w:sz w:val="24"/>
      <w:szCs w:val="24"/>
    </w:rPr>
  </w:style>
  <w:style w:type="paragraph" w:customStyle="1" w:styleId="GenericFooter">
    <w:name w:val="Generic Footer"/>
    <w:basedOn w:val="Normal"/>
    <w:link w:val="GenericFooterChar"/>
    <w:qFormat/>
    <w:rsid w:val="002546A2"/>
    <w:pPr>
      <w:tabs>
        <w:tab w:val="center" w:pos="4680"/>
        <w:tab w:val="right" w:pos="9360"/>
      </w:tabs>
      <w:spacing w:after="0" w:line="240" w:lineRule="auto"/>
    </w:pPr>
    <w:rPr>
      <w:rFonts w:ascii="Arial" w:hAnsi="Arial" w:cs="Arial"/>
      <w:b/>
      <w:color w:val="554D56"/>
      <w:sz w:val="16"/>
      <w:szCs w:val="16"/>
    </w:rPr>
  </w:style>
  <w:style w:type="character" w:customStyle="1" w:styleId="GenericFooterChar">
    <w:name w:val="Generic Footer Char"/>
    <w:basedOn w:val="DefaultParagraphFont"/>
    <w:link w:val="GenericFooter"/>
    <w:rsid w:val="002546A2"/>
    <w:rPr>
      <w:rFonts w:ascii="Arial" w:hAnsi="Arial" w:cs="Arial"/>
      <w:b/>
      <w:color w:val="554D56"/>
      <w:sz w:val="16"/>
      <w:szCs w:val="16"/>
    </w:rPr>
  </w:style>
  <w:style w:type="character" w:customStyle="1" w:styleId="GenericHyperlink">
    <w:name w:val="Generic Hyperlink"/>
    <w:uiPriority w:val="1"/>
    <w:qFormat/>
    <w:rsid w:val="002546A2"/>
    <w:rPr>
      <w:color w:val="0000FF"/>
      <w:u w:val="single" w:color="0000FF"/>
    </w:rPr>
  </w:style>
  <w:style w:type="paragraph" w:styleId="BalloonText">
    <w:name w:val="Balloon Text"/>
    <w:basedOn w:val="Normal"/>
    <w:link w:val="BalloonTextChar"/>
    <w:uiPriority w:val="99"/>
    <w:semiHidden/>
    <w:unhideWhenUsed/>
    <w:rsid w:val="00D670B8"/>
    <w:rPr>
      <w:rFonts w:ascii="Tahoma" w:hAnsi="Tahoma" w:cs="Tahoma"/>
      <w:sz w:val="16"/>
      <w:szCs w:val="16"/>
    </w:rPr>
  </w:style>
  <w:style w:type="character" w:customStyle="1" w:styleId="BalloonTextChar">
    <w:name w:val="Balloon Text Char"/>
    <w:basedOn w:val="DefaultParagraphFont"/>
    <w:link w:val="BalloonText"/>
    <w:uiPriority w:val="99"/>
    <w:semiHidden/>
    <w:rsid w:val="00D670B8"/>
    <w:rPr>
      <w:rFonts w:ascii="Tahoma" w:eastAsiaTheme="minorEastAsia" w:hAnsi="Tahoma" w:cs="Tahoma"/>
      <w:sz w:val="16"/>
      <w:szCs w:val="16"/>
    </w:rPr>
  </w:style>
  <w:style w:type="paragraph" w:styleId="ListParagraph">
    <w:name w:val="List Paragraph"/>
    <w:basedOn w:val="Normal"/>
    <w:uiPriority w:val="34"/>
    <w:qFormat/>
    <w:rsid w:val="00B038EC"/>
    <w:pPr>
      <w:ind w:left="720"/>
      <w:contextualSpacing/>
    </w:pPr>
  </w:style>
  <w:style w:type="paragraph" w:customStyle="1" w:styleId="Default">
    <w:name w:val="Default"/>
    <w:rsid w:val="004A5741"/>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4A5741"/>
    <w:rPr>
      <w:color w:val="0000FF" w:themeColor="hyperlink"/>
      <w:u w:val="single"/>
    </w:rPr>
  </w:style>
  <w:style w:type="character" w:styleId="CommentReference">
    <w:name w:val="annotation reference"/>
    <w:basedOn w:val="DefaultParagraphFont"/>
    <w:uiPriority w:val="99"/>
    <w:semiHidden/>
    <w:unhideWhenUsed/>
    <w:rsid w:val="00A94159"/>
    <w:rPr>
      <w:sz w:val="16"/>
      <w:szCs w:val="16"/>
    </w:rPr>
  </w:style>
  <w:style w:type="paragraph" w:styleId="CommentText">
    <w:name w:val="annotation text"/>
    <w:basedOn w:val="Normal"/>
    <w:link w:val="CommentTextChar"/>
    <w:uiPriority w:val="99"/>
    <w:semiHidden/>
    <w:unhideWhenUsed/>
    <w:rsid w:val="00A94159"/>
    <w:pPr>
      <w:spacing w:line="240" w:lineRule="auto"/>
    </w:pPr>
    <w:rPr>
      <w:sz w:val="20"/>
      <w:szCs w:val="20"/>
    </w:rPr>
  </w:style>
  <w:style w:type="character" w:customStyle="1" w:styleId="CommentTextChar">
    <w:name w:val="Comment Text Char"/>
    <w:basedOn w:val="DefaultParagraphFont"/>
    <w:link w:val="CommentText"/>
    <w:uiPriority w:val="99"/>
    <w:semiHidden/>
    <w:rsid w:val="00A94159"/>
    <w:rPr>
      <w:sz w:val="20"/>
      <w:szCs w:val="20"/>
    </w:rPr>
  </w:style>
  <w:style w:type="paragraph" w:styleId="CommentSubject">
    <w:name w:val="annotation subject"/>
    <w:basedOn w:val="CommentText"/>
    <w:next w:val="CommentText"/>
    <w:link w:val="CommentSubjectChar"/>
    <w:uiPriority w:val="99"/>
    <w:semiHidden/>
    <w:unhideWhenUsed/>
    <w:rsid w:val="00A94159"/>
    <w:rPr>
      <w:b/>
      <w:bCs/>
    </w:rPr>
  </w:style>
  <w:style w:type="character" w:customStyle="1" w:styleId="CommentSubjectChar">
    <w:name w:val="Comment Subject Char"/>
    <w:basedOn w:val="CommentTextChar"/>
    <w:link w:val="CommentSubject"/>
    <w:uiPriority w:val="99"/>
    <w:semiHidden/>
    <w:rsid w:val="00A94159"/>
    <w:rPr>
      <w:b/>
      <w:bCs/>
      <w:sz w:val="20"/>
      <w:szCs w:val="20"/>
    </w:rPr>
  </w:style>
  <w:style w:type="paragraph" w:styleId="Revision">
    <w:name w:val="Revision"/>
    <w:hidden/>
    <w:uiPriority w:val="99"/>
    <w:semiHidden/>
    <w:rsid w:val="00A94159"/>
    <w:pPr>
      <w:spacing w:after="0" w:line="240" w:lineRule="auto"/>
    </w:pPr>
  </w:style>
  <w:style w:type="character" w:customStyle="1" w:styleId="UnresolvedMention1">
    <w:name w:val="Unresolved Mention1"/>
    <w:basedOn w:val="DefaultParagraphFont"/>
    <w:uiPriority w:val="99"/>
    <w:semiHidden/>
    <w:unhideWhenUsed/>
    <w:rsid w:val="005C29F8"/>
    <w:rPr>
      <w:color w:val="808080"/>
      <w:shd w:val="clear" w:color="auto" w:fill="E6E6E6"/>
    </w:rPr>
  </w:style>
  <w:style w:type="character" w:styleId="FollowedHyperlink">
    <w:name w:val="FollowedHyperlink"/>
    <w:basedOn w:val="DefaultParagraphFont"/>
    <w:uiPriority w:val="99"/>
    <w:semiHidden/>
    <w:unhideWhenUsed/>
    <w:rsid w:val="005C29F8"/>
    <w:rPr>
      <w:color w:val="800080" w:themeColor="followedHyperlink"/>
      <w:u w:val="single"/>
    </w:rPr>
  </w:style>
  <w:style w:type="character" w:styleId="UnresolvedMention">
    <w:name w:val="Unresolved Mention"/>
    <w:basedOn w:val="DefaultParagraphFont"/>
    <w:uiPriority w:val="99"/>
    <w:semiHidden/>
    <w:unhideWhenUsed/>
    <w:rsid w:val="00781AC6"/>
    <w:rPr>
      <w:color w:val="605E5C"/>
      <w:shd w:val="clear" w:color="auto" w:fill="E1DFDD"/>
    </w:rPr>
  </w:style>
  <w:style w:type="paragraph" w:styleId="NormalWeb">
    <w:name w:val="Normal (Web)"/>
    <w:basedOn w:val="Normal"/>
    <w:uiPriority w:val="99"/>
    <w:semiHidden/>
    <w:unhideWhenUsed/>
    <w:rsid w:val="00361FFF"/>
    <w:pPr>
      <w:spacing w:before="100" w:beforeAutospacing="1" w:after="100" w:afterAutospacing="1" w:line="240" w:lineRule="auto"/>
    </w:pPr>
    <w:rPr>
      <w:rFonts w:ascii="Calibri" w:hAnsi="Calibri" w:cs="Calibri"/>
    </w:rPr>
  </w:style>
  <w:style w:type="character" w:customStyle="1" w:styleId="Heading1Char">
    <w:name w:val="Heading 1 Char"/>
    <w:basedOn w:val="DefaultParagraphFont"/>
    <w:link w:val="Heading1"/>
    <w:uiPriority w:val="9"/>
    <w:rsid w:val="00307AE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307AE9"/>
    <w:rPr>
      <w:rFonts w:ascii="Times New Roman" w:eastAsia="Times New Roman" w:hAnsi="Times New Roman" w:cs="Times New Roman"/>
      <w:b/>
      <w:bCs/>
      <w:sz w:val="36"/>
      <w:szCs w:val="36"/>
    </w:rPr>
  </w:style>
  <w:style w:type="character" w:customStyle="1" w:styleId="NRBodyTextChar">
    <w:name w:val="NR Body Text Char"/>
    <w:basedOn w:val="DefaultParagraphFont"/>
    <w:link w:val="NRBodyText"/>
    <w:locked/>
    <w:rsid w:val="00676715"/>
    <w:rPr>
      <w:rFonts w:ascii="Arial" w:hAnsi="Arial" w:cs="Arial"/>
    </w:rPr>
  </w:style>
  <w:style w:type="paragraph" w:customStyle="1" w:styleId="NRBodyText">
    <w:name w:val="NR Body Text"/>
    <w:basedOn w:val="Normal"/>
    <w:link w:val="NRBodyTextChar"/>
    <w:rsid w:val="00676715"/>
    <w:pPr>
      <w:spacing w:after="240" w:line="240" w:lineRule="auto"/>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4150464">
      <w:bodyDiv w:val="1"/>
      <w:marLeft w:val="0"/>
      <w:marRight w:val="0"/>
      <w:marTop w:val="0"/>
      <w:marBottom w:val="0"/>
      <w:divBdr>
        <w:top w:val="none" w:sz="0" w:space="0" w:color="auto"/>
        <w:left w:val="none" w:sz="0" w:space="0" w:color="auto"/>
        <w:bottom w:val="none" w:sz="0" w:space="0" w:color="auto"/>
        <w:right w:val="none" w:sz="0" w:space="0" w:color="auto"/>
      </w:divBdr>
    </w:div>
    <w:div w:id="1602683903">
      <w:bodyDiv w:val="1"/>
      <w:marLeft w:val="0"/>
      <w:marRight w:val="0"/>
      <w:marTop w:val="0"/>
      <w:marBottom w:val="0"/>
      <w:divBdr>
        <w:top w:val="none" w:sz="0" w:space="0" w:color="auto"/>
        <w:left w:val="none" w:sz="0" w:space="0" w:color="auto"/>
        <w:bottom w:val="none" w:sz="0" w:space="0" w:color="auto"/>
        <w:right w:val="none" w:sz="0" w:space="0" w:color="auto"/>
      </w:divBdr>
    </w:div>
    <w:div w:id="1687513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gcc02.safelinks.protection.outlook.com/?url=https%3A%2F%2Fcoveredca.helpondemand.com%2Flp%2Fa8c3085e-e597-4ac8-ba23-42f245fdfa11&amp;data=02%7C01%7CAngie.Blanchette%40covered.ca.gov%7C5439e57d78a04741bc2f08d819e8d9d6%7C466d2f7db1424b9c8cddeba5537a0f27%7C0%7C0%7C637287835167091691&amp;sdata=lVjxnXzb8T0GzaNZ%2B36ExfPR2C62z3jllRsf2gKijxg%3D&amp;reserved=0"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apply.coveredca.com/lw-shopandcompar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overedca.com/"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5" Type="http://schemas.openxmlformats.org/officeDocument/2006/relationships/image" Target="media/image4.pn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Lindelo\Documents\GenericTEMPLATE_s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41ACB04BBFC3146A3D587E0A25B52A2" ma:contentTypeVersion="10" ma:contentTypeDescription="Create a new document." ma:contentTypeScope="" ma:versionID="1b4c03b51b45efbdc32745d0b97c16a4">
  <xsd:schema xmlns:xsd="http://www.w3.org/2001/XMLSchema" xmlns:xs="http://www.w3.org/2001/XMLSchema" xmlns:p="http://schemas.microsoft.com/office/2006/metadata/properties" xmlns:ns3="09e0a79d-f40c-41ee-b90b-5ffeba146746" xmlns:ns4="9b769d5b-da80-443c-8c03-93befd180745" targetNamespace="http://schemas.microsoft.com/office/2006/metadata/properties" ma:root="true" ma:fieldsID="8120a5a8b665f0bd2856af8c5c8b69e9" ns3:_="" ns4:_="">
    <xsd:import namespace="09e0a79d-f40c-41ee-b90b-5ffeba146746"/>
    <xsd:import namespace="9b769d5b-da80-443c-8c03-93befd18074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e0a79d-f40c-41ee-b90b-5ffeba14674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769d5b-da80-443c-8c03-93befd18074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7F7FF3-ED12-4531-BEC7-B75DD0263A5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D5CC40F-E87F-4207-9A76-431561AB53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e0a79d-f40c-41ee-b90b-5ffeba146746"/>
    <ds:schemaRef ds:uri="9b769d5b-da80-443c-8c03-93befd1807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9D64701-B6F5-49AC-8A03-30D885D44141}">
  <ds:schemaRefs>
    <ds:schemaRef ds:uri="http://schemas.microsoft.com/sharepoint/v3/contenttype/forms"/>
  </ds:schemaRefs>
</ds:datastoreItem>
</file>

<file path=customXml/itemProps4.xml><?xml version="1.0" encoding="utf-8"?>
<ds:datastoreItem xmlns:ds="http://schemas.openxmlformats.org/officeDocument/2006/customXml" ds:itemID="{891F05EA-199E-4948-A57F-1A578BE11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GenericTEMPLATE_ss</Template>
  <TotalTime>0</TotalTime>
  <Pages>1</Pages>
  <Words>448</Words>
  <Characters>2556</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DHCS and CDPH</Company>
  <LinksUpToDate>false</LinksUpToDate>
  <CharactersWithSpaces>2999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Howard, Dana (CoveredCA)</dc:creator>
  <cp:lastModifiedBy>Blanchette, Angie (CoveredCA)</cp:lastModifiedBy>
  <cp:revision>2</cp:revision>
  <cp:lastPrinted>2018-10-11T19:51:00Z</cp:lastPrinted>
  <dcterms:created xsi:type="dcterms:W3CDTF">2020-06-29T17:38:00Z</dcterms:created>
  <dcterms:modified xsi:type="dcterms:W3CDTF">2020-06-29T17:38:00Z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0x010100B41ACB04BBFC3146A3D587E0A25B52A2</vt:lpwstr>
  </property>
</Properties>
</file>