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F6BCA" w14:textId="7DDDD2E9" w:rsidR="00B038EC" w:rsidRPr="00B038EC" w:rsidRDefault="00F004D0" w:rsidP="00781AC6">
      <w:pPr>
        <w:pStyle w:val="GenericFooter"/>
      </w:pPr>
      <w:bookmarkStart w:id="0" w:name="_GoBack"/>
      <w:bookmarkEnd w:id="0"/>
      <w:r>
        <w:t xml:space="preserve">                                                                                                                                                                                                              </w:t>
      </w:r>
    </w:p>
    <w:p w14:paraId="0A26F024" w14:textId="77777777" w:rsidR="00B038EC" w:rsidRDefault="00B038EC" w:rsidP="00B038EC">
      <w:pPr>
        <w:pStyle w:val="GenericDate"/>
        <w:spacing w:before="0" w:after="120"/>
        <w:rPr>
          <w:b/>
          <w:color w:val="595959" w:themeColor="text1" w:themeTint="A6"/>
          <w:sz w:val="28"/>
        </w:rPr>
      </w:pPr>
    </w:p>
    <w:p w14:paraId="1F53127B" w14:textId="118F6E37" w:rsidR="00FC469E" w:rsidRDefault="00FC469E" w:rsidP="006C1170">
      <w:pPr>
        <w:autoSpaceDE w:val="0"/>
        <w:autoSpaceDN w:val="0"/>
        <w:adjustRightInd w:val="0"/>
        <w:spacing w:after="0" w:line="240" w:lineRule="auto"/>
        <w:rPr>
          <w:rFonts w:ascii="Arial" w:hAnsi="Arial" w:cs="Arial"/>
          <w:b/>
          <w:i/>
          <w:sz w:val="28"/>
          <w:szCs w:val="28"/>
          <w:u w:val="single"/>
        </w:rPr>
      </w:pPr>
    </w:p>
    <w:p w14:paraId="4E5AA855" w14:textId="77777777" w:rsidR="006A379E" w:rsidRDefault="006C1170" w:rsidP="00956983">
      <w:pPr>
        <w:autoSpaceDE w:val="0"/>
        <w:autoSpaceDN w:val="0"/>
        <w:adjustRightInd w:val="0"/>
        <w:spacing w:after="0" w:line="240" w:lineRule="auto"/>
        <w:rPr>
          <w:rFonts w:ascii="Arial" w:hAnsi="Arial" w:cs="Arial"/>
          <w:b/>
          <w:sz w:val="28"/>
          <w:szCs w:val="28"/>
          <w:u w:val="single"/>
        </w:rPr>
      </w:pPr>
      <w:r w:rsidRPr="00956983">
        <w:rPr>
          <w:rFonts w:ascii="Arial" w:hAnsi="Arial" w:cs="Arial"/>
          <w:b/>
          <w:sz w:val="28"/>
          <w:szCs w:val="28"/>
          <w:u w:val="single"/>
        </w:rPr>
        <w:t xml:space="preserve">Bulletin Insert or Announcement </w:t>
      </w:r>
    </w:p>
    <w:p w14:paraId="0E82C144" w14:textId="77777777" w:rsidR="006A379E" w:rsidRDefault="006A379E" w:rsidP="00956983">
      <w:pPr>
        <w:autoSpaceDE w:val="0"/>
        <w:autoSpaceDN w:val="0"/>
        <w:adjustRightInd w:val="0"/>
        <w:spacing w:after="0" w:line="240" w:lineRule="auto"/>
        <w:rPr>
          <w:rFonts w:ascii="Arial" w:hAnsi="Arial" w:cs="Arial"/>
          <w:b/>
          <w:sz w:val="28"/>
          <w:szCs w:val="28"/>
          <w:u w:val="single"/>
        </w:rPr>
      </w:pPr>
    </w:p>
    <w:p w14:paraId="074391D7" w14:textId="7E821C2D" w:rsidR="008027F9" w:rsidRPr="00047780" w:rsidRDefault="008027F9" w:rsidP="008027F9">
      <w:pPr>
        <w:pStyle w:val="xxxxxnrbodytext"/>
        <w:spacing w:before="0" w:beforeAutospacing="0" w:after="0" w:afterAutospacing="0"/>
        <w:jc w:val="center"/>
        <w:rPr>
          <w:rFonts w:ascii="Arial" w:hAnsi="Arial" w:cs="Arial"/>
          <w:b/>
          <w:bCs/>
          <w:i/>
          <w:iCs/>
          <w:sz w:val="24"/>
          <w:szCs w:val="24"/>
          <w:u w:val="single"/>
        </w:rPr>
      </w:pPr>
      <w:r w:rsidRPr="00047780">
        <w:rPr>
          <w:rFonts w:ascii="Arial" w:hAnsi="Arial" w:cs="Arial"/>
          <w:b/>
          <w:bCs/>
          <w:i/>
          <w:iCs/>
          <w:sz w:val="24"/>
          <w:szCs w:val="24"/>
          <w:u w:val="single"/>
        </w:rPr>
        <w:t>Covered California</w:t>
      </w:r>
      <w:r w:rsidR="00047780" w:rsidRPr="00047780">
        <w:rPr>
          <w:rFonts w:ascii="Arial" w:hAnsi="Arial" w:cs="Arial"/>
          <w:b/>
          <w:bCs/>
          <w:i/>
          <w:iCs/>
          <w:sz w:val="24"/>
          <w:szCs w:val="24"/>
          <w:u w:val="single"/>
        </w:rPr>
        <w:t xml:space="preserve">’s New </w:t>
      </w:r>
      <w:r w:rsidRPr="00047780">
        <w:rPr>
          <w:rFonts w:ascii="Arial" w:hAnsi="Arial" w:cs="Arial"/>
          <w:b/>
          <w:bCs/>
          <w:i/>
          <w:iCs/>
          <w:sz w:val="24"/>
          <w:szCs w:val="24"/>
          <w:u w:val="single"/>
        </w:rPr>
        <w:t>Special Enrollment Period</w:t>
      </w:r>
      <w:r w:rsidR="00C84277" w:rsidRPr="00047780">
        <w:rPr>
          <w:rFonts w:ascii="Arial" w:hAnsi="Arial" w:cs="Arial"/>
          <w:b/>
          <w:bCs/>
          <w:i/>
          <w:iCs/>
          <w:sz w:val="24"/>
          <w:szCs w:val="24"/>
          <w:u w:val="single"/>
        </w:rPr>
        <w:t xml:space="preserve"> </w:t>
      </w:r>
      <w:r w:rsidR="00047780">
        <w:rPr>
          <w:rFonts w:ascii="Arial" w:hAnsi="Arial" w:cs="Arial"/>
          <w:b/>
          <w:bCs/>
          <w:i/>
          <w:iCs/>
          <w:sz w:val="24"/>
          <w:szCs w:val="24"/>
          <w:u w:val="single"/>
        </w:rPr>
        <w:t>R</w:t>
      </w:r>
      <w:r w:rsidR="00047780" w:rsidRPr="00047780">
        <w:rPr>
          <w:rFonts w:ascii="Arial" w:hAnsi="Arial" w:cs="Arial"/>
          <w:b/>
          <w:bCs/>
          <w:i/>
          <w:iCs/>
          <w:sz w:val="24"/>
          <w:szCs w:val="24"/>
          <w:u w:val="single"/>
        </w:rPr>
        <w:t>uns February – May 15, 2021</w:t>
      </w:r>
    </w:p>
    <w:p w14:paraId="463E924A" w14:textId="77777777" w:rsidR="008027F9" w:rsidRDefault="008027F9" w:rsidP="008027F9">
      <w:pPr>
        <w:pStyle w:val="xxxxxnrbodytext"/>
        <w:spacing w:before="0" w:beforeAutospacing="0" w:after="0" w:afterAutospacing="0"/>
        <w:jc w:val="center"/>
        <w:rPr>
          <w:sz w:val="24"/>
          <w:szCs w:val="24"/>
        </w:rPr>
      </w:pPr>
    </w:p>
    <w:p w14:paraId="697EE8A9" w14:textId="03F33474" w:rsidR="008027F9" w:rsidRDefault="008027F9" w:rsidP="008027F9">
      <w:pPr>
        <w:pStyle w:val="NRBodyText"/>
      </w:pPr>
      <w:r>
        <w:t xml:space="preserve">On the heels of the recent announcement by President Joe Biden to strengthen the Affordable Care Act, Covered California has established a special-enrollment period beginning in February through May 15 to give </w:t>
      </w:r>
      <w:r w:rsidR="00E114AD">
        <w:t xml:space="preserve">uninsured </w:t>
      </w:r>
      <w:r>
        <w:t xml:space="preserve">Californians more opportunities to sign up for health care coverage, as the country continues to grapple with the COVID-19 pandemic and economic recession. </w:t>
      </w:r>
    </w:p>
    <w:p w14:paraId="44B09C0C" w14:textId="77777777" w:rsidR="008027F9" w:rsidRDefault="008027F9" w:rsidP="008027F9">
      <w:pPr>
        <w:pStyle w:val="NRBodyText"/>
      </w:pPr>
      <w:r>
        <w:t xml:space="preserve">The move comes after the president established a national special-enrollment period from Feb. 15 to May 15 for the 36 states served by the federally facilitated marketplace and after announcing his commitment to launching a marketing campaign to promote enrollment. </w:t>
      </w:r>
    </w:p>
    <w:p w14:paraId="465F4D7A" w14:textId="7C56CF79" w:rsidR="008027F9" w:rsidRDefault="008027F9" w:rsidP="008027F9">
      <w:pPr>
        <w:pStyle w:val="NRBodyText"/>
      </w:pPr>
      <w:proofErr w:type="gramStart"/>
      <w:r>
        <w:t>Similar to</w:t>
      </w:r>
      <w:proofErr w:type="gramEnd"/>
      <w:r>
        <w:t xml:space="preserve"> the steps Covered California took last year, the new special-enrollment period will allow uninsured individuals to sign up for coverage without needing to meet the normal qualifying life events, such as recent loss of coverage or moving. Anyone who meets Covered California’s eligibility requirements, which are </w:t>
      </w:r>
      <w:proofErr w:type="gramStart"/>
      <w:r>
        <w:t>similar to</w:t>
      </w:r>
      <w:proofErr w:type="gramEnd"/>
      <w:r>
        <w:t xml:space="preserve"> those in place during the annual open-enrollment period, can sign up for coverage through May 15 and have their coverage begin on the first of the following month.</w:t>
      </w:r>
    </w:p>
    <w:p w14:paraId="512C2859" w14:textId="77777777" w:rsidR="008027F9" w:rsidRDefault="008027F9" w:rsidP="008027F9">
      <w:pPr>
        <w:pStyle w:val="NRBodyText"/>
      </w:pPr>
      <w:r>
        <w:t xml:space="preserve">The executive order issued by President Biden will strengthen the Affordable Care Act and Medicaid so they can continue to provide access to live-saving care. The order directs federal agencies to reconsider policies that limit access, undermine protections for people with pre-existing conditions – including complications related to COVID-19 – make it more difficult to enroll or reduce affordability. You can view the administration’s fact sheet </w:t>
      </w:r>
      <w:hyperlink r:id="rId11" w:history="1">
        <w:r>
          <w:rPr>
            <w:rStyle w:val="Hyperlink"/>
          </w:rPr>
          <w:t>here</w:t>
        </w:r>
      </w:hyperlink>
      <w:r>
        <w:t>.</w:t>
      </w:r>
    </w:p>
    <w:p w14:paraId="6AC05A7C" w14:textId="45BF783B" w:rsidR="006A379E" w:rsidRPr="006A379E" w:rsidRDefault="008027F9" w:rsidP="006A379E">
      <w:pPr>
        <w:pStyle w:val="xxxxnrbodytext"/>
      </w:pPr>
      <w:r>
        <w:rPr>
          <w:shd w:val="clear" w:color="auto" w:fill="FFFFFF"/>
        </w:rPr>
        <w:t>In California, a</w:t>
      </w:r>
      <w:r w:rsidR="006A379E" w:rsidRPr="006A379E">
        <w:rPr>
          <w:shd w:val="clear" w:color="auto" w:fill="FFFFFF"/>
        </w:rPr>
        <w:t>n estimated 1.2 million uninsured people are either eligible for financial help through Covered California, or they qualify for low-cost or no-cost coverage through Medi-Cal. </w:t>
      </w:r>
      <w:r w:rsidR="002B7520">
        <w:t xml:space="preserve"> </w:t>
      </w:r>
      <w:r w:rsidR="006A379E" w:rsidRPr="006A379E">
        <w:rPr>
          <w:shd w:val="clear" w:color="auto" w:fill="FFFFFF"/>
        </w:rPr>
        <w:t>The state subsidies are only available to eligible consumers through Covered California</w:t>
      </w:r>
      <w:r w:rsidR="00CD5E24">
        <w:rPr>
          <w:shd w:val="clear" w:color="auto" w:fill="FFFFFF"/>
        </w:rPr>
        <w:t>, and about 9 out of 10 consumers qualify for some type of financial help</w:t>
      </w:r>
      <w:r w:rsidR="006A379E" w:rsidRPr="006A379E">
        <w:rPr>
          <w:shd w:val="clear" w:color="auto" w:fill="FFFFFF"/>
        </w:rPr>
        <w:t>. The amount of financial help consumers receive will vary depending on their age, their annual household income and the cost of health care in their region.</w:t>
      </w:r>
    </w:p>
    <w:p w14:paraId="705C3AF5" w14:textId="3065741A" w:rsidR="006A379E" w:rsidRPr="006A379E" w:rsidRDefault="006A379E" w:rsidP="006A379E">
      <w:pPr>
        <w:pStyle w:val="NormalWeb"/>
        <w:shd w:val="clear" w:color="auto" w:fill="FFFFFF"/>
        <w:spacing w:after="165" w:afterAutospacing="0"/>
        <w:rPr>
          <w:sz w:val="20"/>
          <w:szCs w:val="20"/>
        </w:rPr>
      </w:pPr>
      <w:r w:rsidRPr="006A379E">
        <w:rPr>
          <w:rFonts w:ascii="Arial" w:hAnsi="Arial" w:cs="Arial"/>
          <w:sz w:val="20"/>
          <w:szCs w:val="20"/>
        </w:rPr>
        <w:t>As a reminder, the state individual mandate penalty also returns for 2021</w:t>
      </w:r>
      <w:r w:rsidR="002B7520">
        <w:rPr>
          <w:rFonts w:ascii="Arial" w:hAnsi="Arial" w:cs="Arial"/>
          <w:sz w:val="20"/>
          <w:szCs w:val="20"/>
        </w:rPr>
        <w:t xml:space="preserve"> if you can afford health coverage and are uninsured</w:t>
      </w:r>
      <w:r w:rsidRPr="006A379E">
        <w:rPr>
          <w:rFonts w:ascii="Arial" w:hAnsi="Arial" w:cs="Arial"/>
          <w:sz w:val="20"/>
          <w:szCs w:val="20"/>
        </w:rPr>
        <w:t>. The penalty is administered by California’s Franchise Tax Board and could be as much as $750 for an adult, half that amount for children, and up to $2,250 for a family of four.</w:t>
      </w:r>
    </w:p>
    <w:p w14:paraId="1D4EC922" w14:textId="77777777" w:rsidR="006A379E" w:rsidRPr="006A379E" w:rsidRDefault="006A379E" w:rsidP="006A379E">
      <w:pPr>
        <w:pStyle w:val="xxxxnrbodytext"/>
      </w:pPr>
      <w:r w:rsidRPr="006A379E">
        <w:rPr>
          <w:shd w:val="clear" w:color="auto" w:fill="FFFFFF"/>
        </w:rPr>
        <w:t>Those interested in applying for health coverage can explore their options,</w:t>
      </w:r>
      <w:r w:rsidRPr="006A379E">
        <w:t xml:space="preserve"> </w:t>
      </w:r>
      <w:r w:rsidRPr="006A379E">
        <w:rPr>
          <w:shd w:val="clear" w:color="auto" w:fill="FFFFFF"/>
        </w:rPr>
        <w:t>and find out whether they are eligible for financial help,</w:t>
      </w:r>
      <w:r w:rsidRPr="006A379E">
        <w:t xml:space="preserve"> </w:t>
      </w:r>
      <w:r w:rsidRPr="006A379E">
        <w:rPr>
          <w:shd w:val="clear" w:color="auto" w:fill="FFFFFF"/>
        </w:rPr>
        <w:t xml:space="preserve">in just a few minutes by using the </w:t>
      </w:r>
      <w:hyperlink r:id="rId12" w:history="1">
        <w:r w:rsidRPr="006A379E">
          <w:rPr>
            <w:rStyle w:val="Hyperlink"/>
            <w:color w:val="2F5597"/>
            <w:shd w:val="clear" w:color="auto" w:fill="FFFFFF"/>
          </w:rPr>
          <w:t>Shop and Compare Tool</w:t>
        </w:r>
      </w:hyperlink>
      <w:r w:rsidRPr="006A379E">
        <w:rPr>
          <w:color w:val="2F5597"/>
          <w:shd w:val="clear" w:color="auto" w:fill="FFFFFF"/>
        </w:rPr>
        <w:t xml:space="preserve"> </w:t>
      </w:r>
      <w:r w:rsidRPr="006A379E">
        <w:rPr>
          <w:shd w:val="clear" w:color="auto" w:fill="FFFFFF"/>
        </w:rPr>
        <w:t>at CoveredCA.com.</w:t>
      </w:r>
      <w:r w:rsidRPr="006A379E">
        <w:t xml:space="preserve"> All they need to do is </w:t>
      </w:r>
      <w:r w:rsidRPr="006A379E">
        <w:rPr>
          <w:shd w:val="clear" w:color="auto" w:fill="FFFFFF"/>
        </w:rPr>
        <w:t>enter their ZIP code, household income and the ages of those who need coverage</w:t>
      </w:r>
      <w:r w:rsidRPr="006A379E">
        <w:t xml:space="preserve"> to </w:t>
      </w:r>
      <w:r w:rsidRPr="006A379E">
        <w:rPr>
          <w:shd w:val="clear" w:color="auto" w:fill="FFFFFF"/>
        </w:rPr>
        <w:t>find out which plans are available in their area.</w:t>
      </w:r>
    </w:p>
    <w:p w14:paraId="71A826ED" w14:textId="47034F26" w:rsidR="00956983" w:rsidRPr="002B7520" w:rsidRDefault="006A379E" w:rsidP="008027F9">
      <w:pPr>
        <w:pStyle w:val="xxxxnrbodytext"/>
      </w:pPr>
      <w:proofErr w:type="spellStart"/>
      <w:r w:rsidRPr="006A379E">
        <w:t>Consumerinterested</w:t>
      </w:r>
      <w:proofErr w:type="spellEnd"/>
      <w:r w:rsidRPr="006A379E">
        <w:t xml:space="preserve"> in learning more about their coverage options can:</w:t>
      </w:r>
      <w:r>
        <w:br/>
      </w:r>
      <w:r w:rsidR="002B7520">
        <w:t>-</w:t>
      </w:r>
      <w:r w:rsidRPr="006A379E">
        <w:t>Visit </w:t>
      </w:r>
      <w:hyperlink r:id="rId13" w:history="1">
        <w:r w:rsidRPr="006A379E">
          <w:rPr>
            <w:rStyle w:val="Hyperlink"/>
          </w:rPr>
          <w:t>www.CoveredCA.com</w:t>
        </w:r>
      </w:hyperlink>
      <w:r w:rsidRPr="006A379E">
        <w:t>.</w:t>
      </w:r>
      <w:r>
        <w:br/>
      </w:r>
      <w:r w:rsidR="002B7520">
        <w:t>-</w:t>
      </w:r>
      <w:r w:rsidRPr="006A379E">
        <w:t xml:space="preserve">Get </w:t>
      </w:r>
      <w:hyperlink r:id="rId14" w:history="1">
        <w:r w:rsidRPr="006A379E">
          <w:rPr>
            <w:rStyle w:val="Hyperlink"/>
          </w:rPr>
          <w:t>free and confidential assistance</w:t>
        </w:r>
      </w:hyperlink>
      <w:r w:rsidRPr="006A379E">
        <w:t>, in a variety of languages, from a certified enroller</w:t>
      </w:r>
      <w:r w:rsidR="002B7520">
        <w:t>.</w:t>
      </w:r>
      <w:r w:rsidR="002B7520">
        <w:br/>
        <w:t>-H</w:t>
      </w:r>
      <w:r w:rsidRPr="006A379E">
        <w:t>ave a certified enroller </w:t>
      </w:r>
      <w:hyperlink r:id="rId15" w:history="1">
        <w:r w:rsidRPr="006A379E">
          <w:rPr>
            <w:rStyle w:val="Hyperlink"/>
          </w:rPr>
          <w:t>call them</w:t>
        </w:r>
      </w:hyperlink>
      <w:r w:rsidRPr="006A379E">
        <w:t> and help them for free.</w:t>
      </w:r>
      <w:r>
        <w:br/>
      </w:r>
      <w:r w:rsidR="002B7520">
        <w:t>-</w:t>
      </w:r>
      <w:r w:rsidRPr="006A379E">
        <w:t xml:space="preserve">Call Covered California at (800) 300-1506. </w:t>
      </w:r>
    </w:p>
    <w:sectPr w:rsidR="00956983" w:rsidRPr="002B7520" w:rsidSect="00695DE1">
      <w:footerReference w:type="default" r:id="rId16"/>
      <w:headerReference w:type="first" r:id="rId17"/>
      <w:footerReference w:type="first" r:id="rId18"/>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5CC9A" w14:textId="77777777" w:rsidR="00EC4B76" w:rsidRDefault="00EC4B76" w:rsidP="001208A9">
      <w:r>
        <w:separator/>
      </w:r>
    </w:p>
  </w:endnote>
  <w:endnote w:type="continuationSeparator" w:id="0">
    <w:p w14:paraId="4D4AF57D" w14:textId="77777777" w:rsidR="00EC4B76" w:rsidRDefault="00EC4B76" w:rsidP="0012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altName w:val="Calisto MT"/>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17DD6"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Pr="00ED44A5">
      <w:fldChar w:fldCharType="begin"/>
    </w:r>
    <w:r w:rsidRPr="00ED44A5">
      <w:instrText xml:space="preserve"> PAGE   \* MERGEFORMAT </w:instrText>
    </w:r>
    <w:r w:rsidRPr="00ED44A5">
      <w:fldChar w:fldCharType="separate"/>
    </w:r>
    <w:r w:rsidR="00194244">
      <w:rPr>
        <w:noProof/>
      </w:rPr>
      <w:t>2</w:t>
    </w:r>
    <w:r w:rsidRPr="00ED44A5">
      <w:rPr>
        <w:noProof/>
      </w:rPr>
      <w:fldChar w:fldCharType="end"/>
    </w:r>
    <w:r w:rsidRPr="00ED44A5">
      <w:ptab w:relativeTo="margin" w:alignment="right" w:leader="none"/>
    </w:r>
    <w:smartTag w:uri="urn:schemas-microsoft-com:office:smarttags" w:element="stockticker">
      <w:r w:rsidRPr="00ED44A5">
        <w:t>WWW</w:t>
      </w:r>
    </w:smartTag>
    <w:r w:rsidRPr="00ED44A5">
      <w:t>.COVEREDCA.COM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64344"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00635788">
      <w:t>1601 EXPOSITION BOULEVARD</w:t>
    </w:r>
    <w:r w:rsidR="002848CE">
      <w:t>,</w:t>
    </w:r>
    <w:r w:rsidR="00635788">
      <w:t xml:space="preserve"> SACRAMENTO, CA 95815</w:t>
    </w:r>
    <w:r w:rsidRPr="00ED44A5">
      <w:ptab w:relativeTo="margin" w:alignment="right" w:leader="none"/>
    </w:r>
    <w:r w:rsidR="00ED44A5">
      <w:t>WWW.COVEREDCA.COM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3E9089" w14:textId="77777777" w:rsidR="00EC4B76" w:rsidRDefault="00EC4B76" w:rsidP="001208A9">
      <w:r>
        <w:separator/>
      </w:r>
    </w:p>
  </w:footnote>
  <w:footnote w:type="continuationSeparator" w:id="0">
    <w:p w14:paraId="43A9E6EB" w14:textId="77777777" w:rsidR="00EC4B76" w:rsidRDefault="00EC4B76" w:rsidP="0012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C6FCE" w14:textId="3F79502B" w:rsidR="00ED44A5" w:rsidRDefault="00D47588" w:rsidP="00D670B8">
    <w:pPr>
      <w:pStyle w:val="GenericBodyText"/>
    </w:pPr>
    <w:r>
      <w:rPr>
        <w:noProof/>
      </w:rPr>
      <mc:AlternateContent>
        <mc:Choice Requires="wpg">
          <w:drawing>
            <wp:anchor distT="0" distB="0" distL="114300" distR="114300" simplePos="0" relativeHeight="251663360" behindDoc="0" locked="0" layoutInCell="1" allowOverlap="1" wp14:anchorId="55C6248D" wp14:editId="5670235C">
              <wp:simplePos x="0" y="0"/>
              <wp:positionH relativeFrom="margin">
                <wp:posOffset>95250</wp:posOffset>
              </wp:positionH>
              <wp:positionV relativeFrom="paragraph">
                <wp:posOffset>438150</wp:posOffset>
              </wp:positionV>
              <wp:extent cx="7068086" cy="1228725"/>
              <wp:effectExtent l="0" t="0" r="0" b="0"/>
              <wp:wrapNone/>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68086" cy="1228725"/>
                        <a:chOff x="0" y="0"/>
                        <a:chExt cx="10528300" cy="2209800"/>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36564" b="36273"/>
                        <a:stretch/>
                      </pic:blipFill>
                      <pic:spPr>
                        <a:xfrm>
                          <a:off x="0" y="0"/>
                          <a:ext cx="10528300" cy="22098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22574" t="22841" r="6080" b="5285"/>
                        <a:stretch/>
                      </pic:blipFill>
                      <pic:spPr>
                        <a:xfrm>
                          <a:off x="470857" y="334375"/>
                          <a:ext cx="2271386" cy="152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EE2F85" id="Group 7" o:spid="_x0000_s1026" style="position:absolute;margin-left:7.5pt;margin-top:34.5pt;width:556.55pt;height:96.75pt;z-index:251663360;mso-position-horizontal-relative:margin;mso-width-relative:margin;mso-height-relative:margin" coordsize="105283,22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DRlbgAAQABJREFU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iYvTtr1i25&#10;77yee95nPnXqVJWqVC67LNlIbkyDwcEQDaYhiKA7gAuCG+4I3gVXBMElN/AGuOIGGiKam44Og2V3&#10;R2CabrfpVtiSjCRrKKnmM589T/y+/1z57HWeM1VJ5Sqp6rvO2ftZQ67MXJ/MlWvKZ20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Dg/7dDBwIAAAAAgvytB7kQMm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Ld67mQA&#10;ACTuSURBV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528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">
                <v:imagedata r:id="rId3" o:title="" croptop="23963f" cropbottom="23772f"/>
              </v:shape>
              <v:shape id="Picture 4" o:spid="_x0000_s1028" type="#_x0000_t75" style="position:absolute;left:4708;top:3343;width:2271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">
                <v:imagedata r:id="rId4" o:title="" croptop="14969f" cropbottom="3464f" cropleft="14794f" cropright="3985f"/>
              </v:shape>
              <w10:wrap anchorx="margin"/>
            </v:group>
          </w:pict>
        </mc:Fallback>
      </mc:AlternateContent>
    </w:r>
    <w:r w:rsidR="00EF70E5" w:rsidRPr="00BA7342">
      <w:rPr>
        <w:b/>
        <w:noProof/>
        <w:sz w:val="28"/>
      </w:rPr>
      <mc:AlternateContent>
        <mc:Choice Requires="wps">
          <w:drawing>
            <wp:anchor distT="0" distB="0" distL="114300" distR="114300" simplePos="0" relativeHeight="251661312" behindDoc="0" locked="0" layoutInCell="1" allowOverlap="1" wp14:anchorId="1C0539EB" wp14:editId="2C0545F5">
              <wp:simplePos x="0" y="0"/>
              <wp:positionH relativeFrom="column">
                <wp:posOffset>2228850</wp:posOffset>
              </wp:positionH>
              <wp:positionV relativeFrom="paragraph">
                <wp:posOffset>123825</wp:posOffset>
              </wp:positionV>
              <wp:extent cx="4221480" cy="3714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4221480" cy="371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539EB" id="_x0000_t202" coordsize="21600,21600" o:spt="202" path="m,l,21600r21600,l21600,xe">
              <v:stroke joinstyle="miter"/>
              <v:path gradientshapeok="t" o:connecttype="rect"/>
            </v:shapetype>
            <v:shape id="Text Box 2" o:spid="_x0000_s1026" type="#_x0000_t202" style="position:absolute;margin-left:175.5pt;margin-top:9.75pt;width:332.4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" filled="f" stroked="f">
              <v:textbo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v:textbox>
              <w10:wrap type="square"/>
            </v:shape>
          </w:pict>
        </mc:Fallback>
      </mc:AlternateContent>
    </w:r>
    <w:r w:rsidR="00CB40C6">
      <w:rPr>
        <w:noProof/>
      </w:rPr>
      <w:drawing>
        <wp:anchor distT="0" distB="0" distL="114300" distR="114300" simplePos="0" relativeHeight="251659264" behindDoc="1" locked="0" layoutInCell="1" allowOverlap="1" wp14:anchorId="7F068562" wp14:editId="22497FE6">
          <wp:simplePos x="0" y="0"/>
          <wp:positionH relativeFrom="page">
            <wp:posOffset>-42545</wp:posOffset>
          </wp:positionH>
          <wp:positionV relativeFrom="page">
            <wp:posOffset>-420582</wp:posOffset>
          </wp:positionV>
          <wp:extent cx="7788910" cy="1563370"/>
          <wp:effectExtent l="0" t="0" r="2540" b="0"/>
          <wp:wrapThrough wrapText="bothSides">
            <wp:wrapPolygon edited="0">
              <wp:start x="0" y="0"/>
              <wp:lineTo x="0" y="21319"/>
              <wp:lineTo x="21554" y="21319"/>
              <wp:lineTo x="21554" y="0"/>
              <wp:lineTo x="0" y="0"/>
            </wp:wrapPolygon>
          </wp:wrapThrough>
          <wp:docPr id="16" name="Picture 16" descr="Covered California logo" title="Covered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88910" cy="1563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D7DEF"/>
    <w:multiLevelType w:val="hybridMultilevel"/>
    <w:tmpl w:val="1FD0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2703AA"/>
    <w:multiLevelType w:val="hybridMultilevel"/>
    <w:tmpl w:val="688424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3AB87643"/>
    <w:multiLevelType w:val="hybridMultilevel"/>
    <w:tmpl w:val="06D67D62"/>
    <w:lvl w:ilvl="0" w:tplc="289E8D18">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C61309"/>
    <w:multiLevelType w:val="hybridMultilevel"/>
    <w:tmpl w:val="0CE4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712F70"/>
    <w:multiLevelType w:val="hybridMultilevel"/>
    <w:tmpl w:val="DB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B0FF1"/>
    <w:multiLevelType w:val="hybridMultilevel"/>
    <w:tmpl w:val="6540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A80987"/>
    <w:multiLevelType w:val="multilevel"/>
    <w:tmpl w:val="3DB81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46274A"/>
    <w:multiLevelType w:val="hybridMultilevel"/>
    <w:tmpl w:val="D960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98114A"/>
    <w:multiLevelType w:val="multilevel"/>
    <w:tmpl w:val="EACAE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E83BE8"/>
    <w:multiLevelType w:val="hybridMultilevel"/>
    <w:tmpl w:val="E0363162"/>
    <w:lvl w:ilvl="0" w:tplc="7E0650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C4222C"/>
    <w:multiLevelType w:val="hybridMultilevel"/>
    <w:tmpl w:val="33E8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8"/>
    <w:lvlOverride w:ilvl="1">
      <w:lvl w:ilvl="1">
        <w:numFmt w:val="bullet"/>
        <w:lvlText w:val=""/>
        <w:lvlJc w:val="left"/>
        <w:pPr>
          <w:tabs>
            <w:tab w:val="num" w:pos="1440"/>
          </w:tabs>
          <w:ind w:left="1440" w:hanging="360"/>
        </w:pPr>
        <w:rPr>
          <w:rFonts w:ascii="Symbol" w:hAnsi="Symbol" w:hint="default"/>
          <w:sz w:val="20"/>
        </w:rPr>
      </w:lvl>
    </w:lvlOverride>
  </w:num>
  <w:num w:numId="3">
    <w:abstractNumId w:val="4"/>
  </w:num>
  <w:num w:numId="4">
    <w:abstractNumId w:val="7"/>
  </w:num>
  <w:num w:numId="5">
    <w:abstractNumId w:val="9"/>
  </w:num>
  <w:num w:numId="6">
    <w:abstractNumId w:val="10"/>
  </w:num>
  <w:num w:numId="7">
    <w:abstractNumId w:val="3"/>
  </w:num>
  <w:num w:numId="8">
    <w:abstractNumId w:val="0"/>
  </w:num>
  <w:num w:numId="9">
    <w:abstractNumId w:val="5"/>
  </w:num>
  <w:num w:numId="10">
    <w:abstractNumId w:val="2"/>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D29"/>
    <w:rsid w:val="00032197"/>
    <w:rsid w:val="00047780"/>
    <w:rsid w:val="00080E32"/>
    <w:rsid w:val="00080F5B"/>
    <w:rsid w:val="000C3A68"/>
    <w:rsid w:val="000D3DDF"/>
    <w:rsid w:val="000E0A1B"/>
    <w:rsid w:val="00106075"/>
    <w:rsid w:val="001208A9"/>
    <w:rsid w:val="00130914"/>
    <w:rsid w:val="00133482"/>
    <w:rsid w:val="00194244"/>
    <w:rsid w:val="001F18A9"/>
    <w:rsid w:val="001F3B58"/>
    <w:rsid w:val="00252218"/>
    <w:rsid w:val="002546A2"/>
    <w:rsid w:val="002769CB"/>
    <w:rsid w:val="002848CE"/>
    <w:rsid w:val="002A151B"/>
    <w:rsid w:val="002B35F8"/>
    <w:rsid w:val="002B4750"/>
    <w:rsid w:val="002B5C94"/>
    <w:rsid w:val="002B7520"/>
    <w:rsid w:val="002C708C"/>
    <w:rsid w:val="00307AE9"/>
    <w:rsid w:val="003103C2"/>
    <w:rsid w:val="00325A6B"/>
    <w:rsid w:val="0033762A"/>
    <w:rsid w:val="00344507"/>
    <w:rsid w:val="0036027A"/>
    <w:rsid w:val="00361FFF"/>
    <w:rsid w:val="00364F4E"/>
    <w:rsid w:val="00372347"/>
    <w:rsid w:val="00383152"/>
    <w:rsid w:val="003B6B48"/>
    <w:rsid w:val="003D354E"/>
    <w:rsid w:val="003F743C"/>
    <w:rsid w:val="00476EEA"/>
    <w:rsid w:val="004A5741"/>
    <w:rsid w:val="004E5954"/>
    <w:rsid w:val="00501950"/>
    <w:rsid w:val="00514734"/>
    <w:rsid w:val="0057277D"/>
    <w:rsid w:val="00583F97"/>
    <w:rsid w:val="005C29F8"/>
    <w:rsid w:val="005C4265"/>
    <w:rsid w:val="005F17E5"/>
    <w:rsid w:val="00615FA9"/>
    <w:rsid w:val="00630141"/>
    <w:rsid w:val="00635788"/>
    <w:rsid w:val="00664B53"/>
    <w:rsid w:val="00665BF5"/>
    <w:rsid w:val="00676715"/>
    <w:rsid w:val="00683162"/>
    <w:rsid w:val="00687D04"/>
    <w:rsid w:val="00690ECA"/>
    <w:rsid w:val="00695272"/>
    <w:rsid w:val="00695DE1"/>
    <w:rsid w:val="006A379E"/>
    <w:rsid w:val="006B4469"/>
    <w:rsid w:val="006B7481"/>
    <w:rsid w:val="006C1170"/>
    <w:rsid w:val="006D0A8D"/>
    <w:rsid w:val="006E4541"/>
    <w:rsid w:val="006E7B2D"/>
    <w:rsid w:val="006F2124"/>
    <w:rsid w:val="006F5AEC"/>
    <w:rsid w:val="006F5C87"/>
    <w:rsid w:val="00716533"/>
    <w:rsid w:val="00764BF2"/>
    <w:rsid w:val="00773881"/>
    <w:rsid w:val="00781AC6"/>
    <w:rsid w:val="007E1EE4"/>
    <w:rsid w:val="007E2327"/>
    <w:rsid w:val="007E68CE"/>
    <w:rsid w:val="008027F9"/>
    <w:rsid w:val="00810316"/>
    <w:rsid w:val="00814448"/>
    <w:rsid w:val="008340DC"/>
    <w:rsid w:val="0083466B"/>
    <w:rsid w:val="00873B35"/>
    <w:rsid w:val="00885DDF"/>
    <w:rsid w:val="008C0752"/>
    <w:rsid w:val="00900254"/>
    <w:rsid w:val="009115B9"/>
    <w:rsid w:val="00944A38"/>
    <w:rsid w:val="0094750D"/>
    <w:rsid w:val="00954275"/>
    <w:rsid w:val="00956983"/>
    <w:rsid w:val="009A753D"/>
    <w:rsid w:val="009D0B15"/>
    <w:rsid w:val="009F4163"/>
    <w:rsid w:val="00A0289C"/>
    <w:rsid w:val="00A21D37"/>
    <w:rsid w:val="00A364F3"/>
    <w:rsid w:val="00A42D29"/>
    <w:rsid w:val="00A50BBD"/>
    <w:rsid w:val="00A5787A"/>
    <w:rsid w:val="00A63CAE"/>
    <w:rsid w:val="00A94159"/>
    <w:rsid w:val="00AD1129"/>
    <w:rsid w:val="00AE231F"/>
    <w:rsid w:val="00B038EC"/>
    <w:rsid w:val="00B143C3"/>
    <w:rsid w:val="00B8693F"/>
    <w:rsid w:val="00BA67D6"/>
    <w:rsid w:val="00BA7342"/>
    <w:rsid w:val="00BC45EE"/>
    <w:rsid w:val="00BC647B"/>
    <w:rsid w:val="00BE76BE"/>
    <w:rsid w:val="00C015FD"/>
    <w:rsid w:val="00C119A6"/>
    <w:rsid w:val="00C151DB"/>
    <w:rsid w:val="00C17C95"/>
    <w:rsid w:val="00C242F1"/>
    <w:rsid w:val="00C554A2"/>
    <w:rsid w:val="00C618B5"/>
    <w:rsid w:val="00C74829"/>
    <w:rsid w:val="00C84277"/>
    <w:rsid w:val="00CA538F"/>
    <w:rsid w:val="00CB40C6"/>
    <w:rsid w:val="00CD5E24"/>
    <w:rsid w:val="00CD7CFE"/>
    <w:rsid w:val="00CE37C8"/>
    <w:rsid w:val="00D260A3"/>
    <w:rsid w:val="00D36A20"/>
    <w:rsid w:val="00D47588"/>
    <w:rsid w:val="00D670B8"/>
    <w:rsid w:val="00D7130E"/>
    <w:rsid w:val="00D843D4"/>
    <w:rsid w:val="00D93C21"/>
    <w:rsid w:val="00DC0424"/>
    <w:rsid w:val="00DE1CE6"/>
    <w:rsid w:val="00DE3C1F"/>
    <w:rsid w:val="00DE69C2"/>
    <w:rsid w:val="00DF173E"/>
    <w:rsid w:val="00E114AD"/>
    <w:rsid w:val="00E16EE0"/>
    <w:rsid w:val="00E3418A"/>
    <w:rsid w:val="00E7447C"/>
    <w:rsid w:val="00E767DF"/>
    <w:rsid w:val="00EA6460"/>
    <w:rsid w:val="00EB13C3"/>
    <w:rsid w:val="00EC4B76"/>
    <w:rsid w:val="00ED44A5"/>
    <w:rsid w:val="00EF70E5"/>
    <w:rsid w:val="00F004D0"/>
    <w:rsid w:val="00F20DAD"/>
    <w:rsid w:val="00F24528"/>
    <w:rsid w:val="00F26E58"/>
    <w:rsid w:val="00F27622"/>
    <w:rsid w:val="00FC469E"/>
    <w:rsid w:val="00FD1E61"/>
    <w:rsid w:val="00FF2F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4BC9585"/>
  <w15:docId w15:val="{038A3FC6-B9AE-460B-AA16-71E73167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A5741"/>
    <w:pPr>
      <w:spacing w:after="160" w:line="259" w:lineRule="auto"/>
    </w:pPr>
  </w:style>
  <w:style w:type="paragraph" w:styleId="Heading1">
    <w:name w:val="heading 1"/>
    <w:basedOn w:val="Normal"/>
    <w:link w:val="Heading1Char"/>
    <w:uiPriority w:val="9"/>
    <w:qFormat/>
    <w:rsid w:val="00307A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7A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2546A2"/>
    <w:rPr>
      <w:rFonts w:eastAsiaTheme="minorEastAsia"/>
      <w:sz w:val="24"/>
      <w:szCs w:val="24"/>
    </w:rPr>
  </w:style>
  <w:style w:type="paragraph" w:styleId="Footer">
    <w:name w:val="footer"/>
    <w:basedOn w:val="Normal"/>
    <w:link w:val="Foot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2546A2"/>
    <w:rPr>
      <w:rFonts w:eastAsiaTheme="minorEastAsia"/>
      <w:sz w:val="24"/>
      <w:szCs w:val="24"/>
    </w:rPr>
  </w:style>
  <w:style w:type="paragraph" w:customStyle="1" w:styleId="GenericHeaderDocumentType">
    <w:name w:val="Generic Header_Document Type"/>
    <w:link w:val="GenericHeaderDocumentTypeChar"/>
    <w:qFormat/>
    <w:rsid w:val="002546A2"/>
    <w:rPr>
      <w:rFonts w:ascii="Arial" w:eastAsiaTheme="minorEastAsia" w:hAnsi="Arial" w:cs="Arial"/>
      <w:b/>
      <w:color w:val="19B9CA"/>
      <w:sz w:val="52"/>
      <w:szCs w:val="52"/>
    </w:rPr>
  </w:style>
  <w:style w:type="paragraph" w:customStyle="1" w:styleId="GenericDate">
    <w:name w:val="Generic Date"/>
    <w:next w:val="GenericBodyText"/>
    <w:qFormat/>
    <w:rsid w:val="002546A2"/>
    <w:pPr>
      <w:spacing w:before="280" w:after="280" w:line="240" w:lineRule="auto"/>
    </w:pPr>
    <w:rPr>
      <w:rFonts w:ascii="Arial" w:eastAsia="MS Mincho" w:hAnsi="Arial" w:cs="Arial"/>
      <w:noProof/>
      <w:sz w:val="24"/>
      <w:szCs w:val="28"/>
    </w:rPr>
  </w:style>
  <w:style w:type="character" w:customStyle="1" w:styleId="GenericHeaderDocumentTypeChar">
    <w:name w:val="Generic Header_Document Type Char"/>
    <w:basedOn w:val="DefaultParagraphFont"/>
    <w:link w:val="GenericHeaderDocumentType"/>
    <w:rsid w:val="002546A2"/>
    <w:rPr>
      <w:rFonts w:ascii="Arial" w:eastAsiaTheme="minorEastAsia" w:hAnsi="Arial" w:cs="Arial"/>
      <w:b/>
      <w:color w:val="19B9CA"/>
      <w:sz w:val="52"/>
      <w:szCs w:val="52"/>
    </w:rPr>
  </w:style>
  <w:style w:type="paragraph" w:customStyle="1" w:styleId="GenericBodyText">
    <w:name w:val="Generic Body Text"/>
    <w:qFormat/>
    <w:rsid w:val="002546A2"/>
    <w:pPr>
      <w:spacing w:after="280" w:line="240" w:lineRule="auto"/>
    </w:pPr>
    <w:rPr>
      <w:rFonts w:ascii="Arial" w:eastAsiaTheme="minorEastAsia" w:hAnsi="Arial"/>
      <w:sz w:val="24"/>
      <w:szCs w:val="24"/>
    </w:rPr>
  </w:style>
  <w:style w:type="paragraph" w:customStyle="1" w:styleId="GenericFooter">
    <w:name w:val="Generic Footer"/>
    <w:basedOn w:val="Normal"/>
    <w:link w:val="GenericFooterChar"/>
    <w:qFormat/>
    <w:rsid w:val="002546A2"/>
    <w:pPr>
      <w:tabs>
        <w:tab w:val="center" w:pos="4680"/>
        <w:tab w:val="right" w:pos="9360"/>
      </w:tabs>
      <w:spacing w:after="0" w:line="240" w:lineRule="auto"/>
    </w:pPr>
    <w:rPr>
      <w:rFonts w:ascii="Arial" w:hAnsi="Arial" w:cs="Arial"/>
      <w:b/>
      <w:color w:val="554D56"/>
      <w:sz w:val="16"/>
      <w:szCs w:val="16"/>
    </w:rPr>
  </w:style>
  <w:style w:type="character" w:customStyle="1" w:styleId="GenericFooterChar">
    <w:name w:val="Generic Footer Char"/>
    <w:basedOn w:val="DefaultParagraphFont"/>
    <w:link w:val="GenericFooter"/>
    <w:rsid w:val="002546A2"/>
    <w:rPr>
      <w:rFonts w:ascii="Arial" w:hAnsi="Arial" w:cs="Arial"/>
      <w:b/>
      <w:color w:val="554D56"/>
      <w:sz w:val="16"/>
      <w:szCs w:val="16"/>
    </w:rPr>
  </w:style>
  <w:style w:type="character" w:customStyle="1" w:styleId="GenericHyperlink">
    <w:name w:val="Generic Hyperlink"/>
    <w:uiPriority w:val="1"/>
    <w:qFormat/>
    <w:rsid w:val="002546A2"/>
    <w:rPr>
      <w:color w:val="0000FF"/>
      <w:u w:val="single" w:color="0000FF"/>
    </w:rPr>
  </w:style>
  <w:style w:type="paragraph" w:styleId="BalloonText">
    <w:name w:val="Balloon Text"/>
    <w:basedOn w:val="Normal"/>
    <w:link w:val="BalloonTextChar"/>
    <w:uiPriority w:val="99"/>
    <w:semiHidden/>
    <w:unhideWhenUsed/>
    <w:rsid w:val="00D670B8"/>
    <w:rPr>
      <w:rFonts w:ascii="Tahoma" w:hAnsi="Tahoma" w:cs="Tahoma"/>
      <w:sz w:val="16"/>
      <w:szCs w:val="16"/>
    </w:rPr>
  </w:style>
  <w:style w:type="character" w:customStyle="1" w:styleId="BalloonTextChar">
    <w:name w:val="Balloon Text Char"/>
    <w:basedOn w:val="DefaultParagraphFont"/>
    <w:link w:val="BalloonText"/>
    <w:uiPriority w:val="99"/>
    <w:semiHidden/>
    <w:rsid w:val="00D670B8"/>
    <w:rPr>
      <w:rFonts w:ascii="Tahoma" w:eastAsiaTheme="minorEastAsia" w:hAnsi="Tahoma" w:cs="Tahoma"/>
      <w:sz w:val="16"/>
      <w:szCs w:val="16"/>
    </w:rPr>
  </w:style>
  <w:style w:type="paragraph" w:styleId="ListParagraph">
    <w:name w:val="List Paragraph"/>
    <w:basedOn w:val="Normal"/>
    <w:uiPriority w:val="34"/>
    <w:qFormat/>
    <w:rsid w:val="00B038EC"/>
    <w:pPr>
      <w:ind w:left="720"/>
      <w:contextualSpacing/>
    </w:pPr>
  </w:style>
  <w:style w:type="paragraph" w:customStyle="1" w:styleId="Default">
    <w:name w:val="Default"/>
    <w:rsid w:val="004A574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A5741"/>
    <w:rPr>
      <w:color w:val="0000FF" w:themeColor="hyperlink"/>
      <w:u w:val="single"/>
    </w:rPr>
  </w:style>
  <w:style w:type="character" w:styleId="CommentReference">
    <w:name w:val="annotation reference"/>
    <w:basedOn w:val="DefaultParagraphFont"/>
    <w:uiPriority w:val="99"/>
    <w:semiHidden/>
    <w:unhideWhenUsed/>
    <w:rsid w:val="00A94159"/>
    <w:rPr>
      <w:sz w:val="16"/>
      <w:szCs w:val="16"/>
    </w:rPr>
  </w:style>
  <w:style w:type="paragraph" w:styleId="CommentText">
    <w:name w:val="annotation text"/>
    <w:basedOn w:val="Normal"/>
    <w:link w:val="CommentTextChar"/>
    <w:uiPriority w:val="99"/>
    <w:semiHidden/>
    <w:unhideWhenUsed/>
    <w:rsid w:val="00A94159"/>
    <w:pPr>
      <w:spacing w:line="240" w:lineRule="auto"/>
    </w:pPr>
    <w:rPr>
      <w:sz w:val="20"/>
      <w:szCs w:val="20"/>
    </w:rPr>
  </w:style>
  <w:style w:type="character" w:customStyle="1" w:styleId="CommentTextChar">
    <w:name w:val="Comment Text Char"/>
    <w:basedOn w:val="DefaultParagraphFont"/>
    <w:link w:val="CommentText"/>
    <w:uiPriority w:val="99"/>
    <w:semiHidden/>
    <w:rsid w:val="00A94159"/>
    <w:rPr>
      <w:sz w:val="20"/>
      <w:szCs w:val="20"/>
    </w:rPr>
  </w:style>
  <w:style w:type="paragraph" w:styleId="CommentSubject">
    <w:name w:val="annotation subject"/>
    <w:basedOn w:val="CommentText"/>
    <w:next w:val="CommentText"/>
    <w:link w:val="CommentSubjectChar"/>
    <w:uiPriority w:val="99"/>
    <w:semiHidden/>
    <w:unhideWhenUsed/>
    <w:rsid w:val="00A94159"/>
    <w:rPr>
      <w:b/>
      <w:bCs/>
    </w:rPr>
  </w:style>
  <w:style w:type="character" w:customStyle="1" w:styleId="CommentSubjectChar">
    <w:name w:val="Comment Subject Char"/>
    <w:basedOn w:val="CommentTextChar"/>
    <w:link w:val="CommentSubject"/>
    <w:uiPriority w:val="99"/>
    <w:semiHidden/>
    <w:rsid w:val="00A94159"/>
    <w:rPr>
      <w:b/>
      <w:bCs/>
      <w:sz w:val="20"/>
      <w:szCs w:val="20"/>
    </w:rPr>
  </w:style>
  <w:style w:type="paragraph" w:styleId="Revision">
    <w:name w:val="Revision"/>
    <w:hidden/>
    <w:uiPriority w:val="99"/>
    <w:semiHidden/>
    <w:rsid w:val="00A94159"/>
    <w:pPr>
      <w:spacing w:after="0" w:line="240" w:lineRule="auto"/>
    </w:pPr>
  </w:style>
  <w:style w:type="character" w:customStyle="1" w:styleId="UnresolvedMention1">
    <w:name w:val="Unresolved Mention1"/>
    <w:basedOn w:val="DefaultParagraphFont"/>
    <w:uiPriority w:val="99"/>
    <w:semiHidden/>
    <w:unhideWhenUsed/>
    <w:rsid w:val="005C29F8"/>
    <w:rPr>
      <w:color w:val="808080"/>
      <w:shd w:val="clear" w:color="auto" w:fill="E6E6E6"/>
    </w:rPr>
  </w:style>
  <w:style w:type="character" w:styleId="FollowedHyperlink">
    <w:name w:val="FollowedHyperlink"/>
    <w:basedOn w:val="DefaultParagraphFont"/>
    <w:uiPriority w:val="99"/>
    <w:semiHidden/>
    <w:unhideWhenUsed/>
    <w:rsid w:val="005C29F8"/>
    <w:rPr>
      <w:color w:val="800080" w:themeColor="followedHyperlink"/>
      <w:u w:val="single"/>
    </w:rPr>
  </w:style>
  <w:style w:type="character" w:styleId="UnresolvedMention">
    <w:name w:val="Unresolved Mention"/>
    <w:basedOn w:val="DefaultParagraphFont"/>
    <w:uiPriority w:val="99"/>
    <w:semiHidden/>
    <w:unhideWhenUsed/>
    <w:rsid w:val="00781AC6"/>
    <w:rPr>
      <w:color w:val="605E5C"/>
      <w:shd w:val="clear" w:color="auto" w:fill="E1DFDD"/>
    </w:rPr>
  </w:style>
  <w:style w:type="paragraph" w:styleId="NormalWeb">
    <w:name w:val="Normal (Web)"/>
    <w:basedOn w:val="Normal"/>
    <w:uiPriority w:val="99"/>
    <w:semiHidden/>
    <w:unhideWhenUsed/>
    <w:rsid w:val="00361FFF"/>
    <w:pPr>
      <w:spacing w:before="100" w:beforeAutospacing="1" w:after="100" w:afterAutospacing="1" w:line="240" w:lineRule="auto"/>
    </w:pPr>
    <w:rPr>
      <w:rFonts w:ascii="Calibri" w:hAnsi="Calibri" w:cs="Calibri"/>
    </w:rPr>
  </w:style>
  <w:style w:type="character" w:customStyle="1" w:styleId="Heading1Char">
    <w:name w:val="Heading 1 Char"/>
    <w:basedOn w:val="DefaultParagraphFont"/>
    <w:link w:val="Heading1"/>
    <w:uiPriority w:val="9"/>
    <w:rsid w:val="00307A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7AE9"/>
    <w:rPr>
      <w:rFonts w:ascii="Times New Roman" w:eastAsia="Times New Roman" w:hAnsi="Times New Roman" w:cs="Times New Roman"/>
      <w:b/>
      <w:bCs/>
      <w:sz w:val="36"/>
      <w:szCs w:val="36"/>
    </w:rPr>
  </w:style>
  <w:style w:type="character" w:customStyle="1" w:styleId="NRBodyTextChar">
    <w:name w:val="NR Body Text Char"/>
    <w:basedOn w:val="DefaultParagraphFont"/>
    <w:link w:val="NRBodyText"/>
    <w:locked/>
    <w:rsid w:val="00676715"/>
    <w:rPr>
      <w:rFonts w:ascii="Arial" w:hAnsi="Arial" w:cs="Arial"/>
    </w:rPr>
  </w:style>
  <w:style w:type="paragraph" w:customStyle="1" w:styleId="NRBodyText">
    <w:name w:val="NR Body Text"/>
    <w:basedOn w:val="Normal"/>
    <w:link w:val="NRBodyTextChar"/>
    <w:rsid w:val="00676715"/>
    <w:pPr>
      <w:spacing w:after="240" w:line="240" w:lineRule="auto"/>
    </w:pPr>
    <w:rPr>
      <w:rFonts w:ascii="Arial" w:hAnsi="Arial" w:cs="Arial"/>
    </w:rPr>
  </w:style>
  <w:style w:type="paragraph" w:customStyle="1" w:styleId="xmsonormal">
    <w:name w:val="x_msonormal"/>
    <w:basedOn w:val="Normal"/>
    <w:rsid w:val="00956983"/>
    <w:pPr>
      <w:spacing w:after="0" w:line="240" w:lineRule="auto"/>
    </w:pPr>
    <w:rPr>
      <w:rFonts w:ascii="Calibri" w:hAnsi="Calibri" w:cs="Calibri"/>
    </w:rPr>
  </w:style>
  <w:style w:type="paragraph" w:customStyle="1" w:styleId="xnrbodytext">
    <w:name w:val="x_nrbodytext"/>
    <w:basedOn w:val="Normal"/>
    <w:rsid w:val="00956983"/>
    <w:pPr>
      <w:spacing w:after="240" w:line="240" w:lineRule="auto"/>
    </w:pPr>
    <w:rPr>
      <w:rFonts w:ascii="Arial" w:hAnsi="Arial" w:cs="Arial"/>
      <w:sz w:val="20"/>
      <w:szCs w:val="20"/>
    </w:rPr>
  </w:style>
  <w:style w:type="paragraph" w:customStyle="1" w:styleId="xxxxnrbodytext">
    <w:name w:val="x_xxxnrbodytext"/>
    <w:basedOn w:val="Normal"/>
    <w:uiPriority w:val="99"/>
    <w:semiHidden/>
    <w:rsid w:val="006A379E"/>
    <w:pPr>
      <w:spacing w:after="240" w:line="240" w:lineRule="auto"/>
    </w:pPr>
    <w:rPr>
      <w:rFonts w:ascii="Arial" w:hAnsi="Arial" w:cs="Arial"/>
      <w:sz w:val="20"/>
      <w:szCs w:val="20"/>
    </w:rPr>
  </w:style>
  <w:style w:type="paragraph" w:customStyle="1" w:styleId="xxxxxnrbodytext">
    <w:name w:val="x_xxxxnrbodytext"/>
    <w:basedOn w:val="Normal"/>
    <w:rsid w:val="008027F9"/>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418010">
      <w:bodyDiv w:val="1"/>
      <w:marLeft w:val="0"/>
      <w:marRight w:val="0"/>
      <w:marTop w:val="0"/>
      <w:marBottom w:val="0"/>
      <w:divBdr>
        <w:top w:val="none" w:sz="0" w:space="0" w:color="auto"/>
        <w:left w:val="none" w:sz="0" w:space="0" w:color="auto"/>
        <w:bottom w:val="none" w:sz="0" w:space="0" w:color="auto"/>
        <w:right w:val="none" w:sz="0" w:space="0" w:color="auto"/>
      </w:divBdr>
    </w:div>
    <w:div w:id="339548374">
      <w:bodyDiv w:val="1"/>
      <w:marLeft w:val="0"/>
      <w:marRight w:val="0"/>
      <w:marTop w:val="0"/>
      <w:marBottom w:val="0"/>
      <w:divBdr>
        <w:top w:val="none" w:sz="0" w:space="0" w:color="auto"/>
        <w:left w:val="none" w:sz="0" w:space="0" w:color="auto"/>
        <w:bottom w:val="none" w:sz="0" w:space="0" w:color="auto"/>
        <w:right w:val="none" w:sz="0" w:space="0" w:color="auto"/>
      </w:divBdr>
    </w:div>
    <w:div w:id="834150464">
      <w:bodyDiv w:val="1"/>
      <w:marLeft w:val="0"/>
      <w:marRight w:val="0"/>
      <w:marTop w:val="0"/>
      <w:marBottom w:val="0"/>
      <w:divBdr>
        <w:top w:val="none" w:sz="0" w:space="0" w:color="auto"/>
        <w:left w:val="none" w:sz="0" w:space="0" w:color="auto"/>
        <w:bottom w:val="none" w:sz="0" w:space="0" w:color="auto"/>
        <w:right w:val="none" w:sz="0" w:space="0" w:color="auto"/>
      </w:divBdr>
    </w:div>
    <w:div w:id="903830914">
      <w:bodyDiv w:val="1"/>
      <w:marLeft w:val="0"/>
      <w:marRight w:val="0"/>
      <w:marTop w:val="0"/>
      <w:marBottom w:val="0"/>
      <w:divBdr>
        <w:top w:val="none" w:sz="0" w:space="0" w:color="auto"/>
        <w:left w:val="none" w:sz="0" w:space="0" w:color="auto"/>
        <w:bottom w:val="none" w:sz="0" w:space="0" w:color="auto"/>
        <w:right w:val="none" w:sz="0" w:space="0" w:color="auto"/>
      </w:divBdr>
    </w:div>
    <w:div w:id="1602683903">
      <w:bodyDiv w:val="1"/>
      <w:marLeft w:val="0"/>
      <w:marRight w:val="0"/>
      <w:marTop w:val="0"/>
      <w:marBottom w:val="0"/>
      <w:divBdr>
        <w:top w:val="none" w:sz="0" w:space="0" w:color="auto"/>
        <w:left w:val="none" w:sz="0" w:space="0" w:color="auto"/>
        <w:bottom w:val="none" w:sz="0" w:space="0" w:color="auto"/>
        <w:right w:val="none" w:sz="0" w:space="0" w:color="auto"/>
      </w:divBdr>
    </w:div>
    <w:div w:id="168751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veredca.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pply.coveredca.com/lw-shopandcompar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cc02.safelinks.protection.outlook.com/?url=https%3A%2F%2Fwww.whitehouse.gov%2Fbriefing-room%2Fstatements-releases%2F2021%2F01%2F28%2Ffact-sheet-president-biden-to-sign-executive-orders-strengthening-americans-access-to-quality-affordable-health-care%2F&amp;data=04%7C01%7CAngie.Blanchette%40covered.ca.gov%7C49863c00b3c54d35399e08d8c48045b8%7C466d2f7db1424b9c8cddeba5537a0f27%7C0%7C0%7C637475402486664307%7CUnknown%7CTWFpbGZsb3d8eyJWIjoiMC4wLjAwMDAiLCJQIjoiV2luMzIiLCJBTiI6Ik1haWwiLCJXVCI6Mn0%3D%7C1000&amp;sdata=w3ac63HJ3%2BhjoCK0p06JKIUOLNEjl5ZU5N2nXQDLQyg%3D&amp;reserved=0" TargetMode="External"/><Relationship Id="rId5" Type="http://schemas.openxmlformats.org/officeDocument/2006/relationships/numbering" Target="numbering.xml"/><Relationship Id="rId15" Type="http://schemas.openxmlformats.org/officeDocument/2006/relationships/hyperlink" Target="https://gcc02.safelinks.protection.outlook.com/?url=https%3A%2F%2Fcoveredca.helpondemand.com%2Flp%2Fa8c3085e-e597-4ac8-ba23-42f245fdfa11&amp;data=04%7C01%7CAngie.Blanchette%40covered.ca.gov%7C67e06cfb63cb4ba5835d08d88d955fd9%7C466d2f7db1424b9c8cddeba5537a0f27%7C0%7C0%7C637415019994454807%7CUnknown%7CTWFpbGZsb3d8eyJWIjoiMC4wLjAwMDAiLCJQIjoiV2luMzIiLCJBTiI6Ik1haWwiLCJXVCI6Mn0%3D%7C1000&amp;sdata=uOr347xrFssZsfB1q%2BncUHzMH%2FKDBZEgxgyrV2x5CDU%3D&amp;reserved=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veredca.com/support/contact-u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delo\Documents\GenericTEMPLATE_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1ACB04BBFC3146A3D587E0A25B52A2" ma:contentTypeVersion="10" ma:contentTypeDescription="Create a new document." ma:contentTypeScope="" ma:versionID="1b4c03b51b45efbdc32745d0b97c16a4">
  <xsd:schema xmlns:xsd="http://www.w3.org/2001/XMLSchema" xmlns:xs="http://www.w3.org/2001/XMLSchema" xmlns:p="http://schemas.microsoft.com/office/2006/metadata/properties" xmlns:ns3="09e0a79d-f40c-41ee-b90b-5ffeba146746" xmlns:ns4="9b769d5b-da80-443c-8c03-93befd180745" targetNamespace="http://schemas.microsoft.com/office/2006/metadata/properties" ma:root="true" ma:fieldsID="8120a5a8b665f0bd2856af8c5c8b69e9" ns3:_="" ns4:_="">
    <xsd:import namespace="09e0a79d-f40c-41ee-b90b-5ffeba146746"/>
    <xsd:import namespace="9b769d5b-da80-443c-8c03-93befd1807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0a79d-f40c-41ee-b90b-5ffeba14674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69d5b-da80-443c-8c03-93befd1807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64701-B6F5-49AC-8A03-30D885D44141}">
  <ds:schemaRefs>
    <ds:schemaRef ds:uri="http://schemas.microsoft.com/sharepoint/v3/contenttype/forms"/>
  </ds:schemaRefs>
</ds:datastoreItem>
</file>

<file path=customXml/itemProps2.xml><?xml version="1.0" encoding="utf-8"?>
<ds:datastoreItem xmlns:ds="http://schemas.openxmlformats.org/officeDocument/2006/customXml" ds:itemID="{A37F7FF3-ED12-4531-BEC7-B75DD0263A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5CC40F-E87F-4207-9A76-431561AB5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0a79d-f40c-41ee-b90b-5ffeba146746"/>
    <ds:schemaRef ds:uri="9b769d5b-da80-443c-8c03-93befd180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21CAD4-3041-40E5-8410-8DA49E32D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GenericTEMPLATE_ss</Template>
  <TotalTime>0</TotalTime>
  <Pages>1</Pages>
  <Words>689</Words>
  <Characters>3930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Dana (CoveredCA)</dc:creator>
  <cp:lastModifiedBy>Blanchette, Angie (CoveredCA)</cp:lastModifiedBy>
  <cp:revision>2</cp:revision>
  <cp:lastPrinted>2018-10-11T19:51:00Z</cp:lastPrinted>
  <dcterms:created xsi:type="dcterms:W3CDTF">2021-02-05T21:08:00Z</dcterms:created>
  <dcterms:modified xsi:type="dcterms:W3CDTF">2021-02-05T21:08:00Z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0x010100B41ACB04BBFC3146A3D587E0A25B52A2</vt:lpwstr>
  </property>
</Properties>
</file>