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EC" w:rsidRPr="0091192F" w:rsidRDefault="00B038EC" w:rsidP="0091192F">
      <w:pPr>
        <w:pStyle w:val="GenericDate"/>
        <w:spacing w:before="0" w:after="120" w:line="259" w:lineRule="auto"/>
        <w:rPr>
          <w:b/>
          <w:color w:val="595959" w:themeColor="text1" w:themeTint="A6"/>
          <w:szCs w:val="24"/>
        </w:rPr>
      </w:pPr>
    </w:p>
    <w:p w:rsidR="00B038EC" w:rsidRPr="0091192F" w:rsidRDefault="00B038EC" w:rsidP="0091192F">
      <w:pPr>
        <w:pStyle w:val="GenericDate"/>
        <w:spacing w:before="0" w:after="120" w:line="259" w:lineRule="auto"/>
        <w:rPr>
          <w:b/>
          <w:color w:val="595959" w:themeColor="text1" w:themeTint="A6"/>
          <w:szCs w:val="24"/>
        </w:rPr>
      </w:pPr>
    </w:p>
    <w:p w:rsidR="00CB40C6" w:rsidRPr="0091192F" w:rsidRDefault="00CB40C6" w:rsidP="0091192F">
      <w:pPr>
        <w:pStyle w:val="GenericDate"/>
        <w:spacing w:before="0" w:after="120" w:line="259" w:lineRule="auto"/>
        <w:rPr>
          <w:b/>
          <w:color w:val="595959" w:themeColor="text1" w:themeTint="A6"/>
          <w:szCs w:val="24"/>
        </w:rPr>
      </w:pPr>
    </w:p>
    <w:p w:rsidR="0091192F" w:rsidRDefault="0091192F" w:rsidP="0091192F">
      <w:pPr>
        <w:pStyle w:val="GenericDate"/>
        <w:spacing w:before="240" w:after="0" w:line="259" w:lineRule="auto"/>
        <w:rPr>
          <w:b/>
          <w:color w:val="544D55"/>
          <w:szCs w:val="24"/>
        </w:rPr>
      </w:pPr>
    </w:p>
    <w:p w:rsidR="00DC1534" w:rsidRPr="00227DF8" w:rsidRDefault="00DC1534" w:rsidP="00C20DD7">
      <w:pPr>
        <w:pStyle w:val="Default"/>
        <w:spacing w:before="240" w:after="240"/>
        <w:rPr>
          <w:sz w:val="28"/>
          <w:szCs w:val="28"/>
          <w:u w:val="single"/>
        </w:rPr>
      </w:pPr>
      <w:r w:rsidRPr="00C20DD7">
        <w:rPr>
          <w:rFonts w:asciiTheme="minorHAnsi" w:hAnsiTheme="minorHAnsi"/>
          <w:b/>
          <w:bCs/>
          <w:sz w:val="28"/>
          <w:szCs w:val="28"/>
        </w:rPr>
        <w:t xml:space="preserve">Special Enrollment Fact Sheet </w:t>
      </w:r>
      <w:r w:rsidR="00C20DD7">
        <w:rPr>
          <w:rFonts w:asciiTheme="minorHAnsi" w:hAnsiTheme="minorHAnsi"/>
          <w:sz w:val="28"/>
          <w:szCs w:val="28"/>
        </w:rPr>
        <w:br/>
      </w:r>
      <w:r w:rsidR="00C20DD7">
        <w:rPr>
          <w:rFonts w:asciiTheme="minorHAnsi" w:hAnsiTheme="minorHAnsi"/>
          <w:sz w:val="28"/>
          <w:szCs w:val="28"/>
        </w:rPr>
        <w:br/>
      </w:r>
      <w:r w:rsidRPr="00227DF8">
        <w:rPr>
          <w:b/>
          <w:bCs/>
          <w:sz w:val="22"/>
          <w:szCs w:val="22"/>
          <w:u w:val="single"/>
        </w:rPr>
        <w:t xml:space="preserve">What Is Special Enrollment? </w:t>
      </w:r>
    </w:p>
    <w:p w:rsidR="00C20DD7" w:rsidRPr="00C20DD7" w:rsidRDefault="00A153EA" w:rsidP="00DC1534">
      <w:pPr>
        <w:pStyle w:val="Default"/>
        <w:spacing w:after="120"/>
        <w:rPr>
          <w:sz w:val="22"/>
          <w:szCs w:val="22"/>
        </w:rPr>
      </w:pPr>
      <w:r>
        <w:rPr>
          <w:sz w:val="22"/>
          <w:szCs w:val="22"/>
        </w:rPr>
        <w:t>You can typically only sign up for</w:t>
      </w:r>
      <w:r w:rsidR="00DC1534" w:rsidRPr="00C20DD7">
        <w:rPr>
          <w:sz w:val="22"/>
          <w:szCs w:val="22"/>
        </w:rPr>
        <w:t xml:space="preserve"> a health insurance plan through Covered California during a set time period </w:t>
      </w:r>
      <w:r>
        <w:rPr>
          <w:sz w:val="22"/>
          <w:szCs w:val="22"/>
        </w:rPr>
        <w:t>that begins each Fall.</w:t>
      </w:r>
      <w:r w:rsidR="00C77A39" w:rsidRPr="00C20DD7">
        <w:rPr>
          <w:sz w:val="22"/>
          <w:szCs w:val="22"/>
        </w:rPr>
        <w:t xml:space="preserve"> </w:t>
      </w:r>
      <w:r>
        <w:rPr>
          <w:sz w:val="22"/>
          <w:szCs w:val="22"/>
        </w:rPr>
        <w:t>For 2019</w:t>
      </w:r>
      <w:r w:rsidR="00DC1534" w:rsidRPr="00C20DD7">
        <w:rPr>
          <w:sz w:val="22"/>
          <w:szCs w:val="22"/>
        </w:rPr>
        <w:t xml:space="preserve"> health coverage, </w:t>
      </w:r>
      <w:r>
        <w:rPr>
          <w:sz w:val="22"/>
          <w:szCs w:val="22"/>
        </w:rPr>
        <w:t>you can sign up for a Covered California health plan from Oct. 15, 2018 to Jan. 15, 2019.</w:t>
      </w:r>
      <w:r>
        <w:rPr>
          <w:sz w:val="22"/>
          <w:szCs w:val="22"/>
        </w:rPr>
        <w:br/>
      </w:r>
      <w:r>
        <w:rPr>
          <w:sz w:val="22"/>
          <w:szCs w:val="22"/>
        </w:rPr>
        <w:br/>
      </w:r>
      <w:r w:rsidR="00DC1534" w:rsidRPr="00C20DD7">
        <w:rPr>
          <w:sz w:val="22"/>
          <w:szCs w:val="22"/>
        </w:rPr>
        <w:t xml:space="preserve">You can enroll in Medi-Cal at any time. </w:t>
      </w:r>
      <w:r w:rsidR="00C20DD7" w:rsidRPr="00C20DD7">
        <w:rPr>
          <w:sz w:val="22"/>
          <w:szCs w:val="22"/>
        </w:rPr>
        <w:t xml:space="preserve"> </w:t>
      </w:r>
    </w:p>
    <w:p w:rsidR="00DC1534" w:rsidRPr="00C20DD7" w:rsidRDefault="00DC1534" w:rsidP="00DC1534">
      <w:pPr>
        <w:pStyle w:val="Default"/>
        <w:spacing w:after="120"/>
        <w:rPr>
          <w:sz w:val="22"/>
          <w:szCs w:val="22"/>
        </w:rPr>
      </w:pPr>
      <w:r w:rsidRPr="00C20DD7">
        <w:rPr>
          <w:sz w:val="22"/>
          <w:szCs w:val="22"/>
        </w:rPr>
        <w:t xml:space="preserve">Once </w:t>
      </w:r>
      <w:r w:rsidR="00C20DD7" w:rsidRPr="00C20DD7">
        <w:rPr>
          <w:sz w:val="22"/>
          <w:szCs w:val="22"/>
        </w:rPr>
        <w:t xml:space="preserve">Covered California </w:t>
      </w:r>
      <w:r w:rsidRPr="00C20DD7">
        <w:rPr>
          <w:sz w:val="22"/>
          <w:szCs w:val="22"/>
        </w:rPr>
        <w:t>open enrol</w:t>
      </w:r>
      <w:r w:rsidR="00227DF8">
        <w:rPr>
          <w:sz w:val="22"/>
          <w:szCs w:val="22"/>
        </w:rPr>
        <w:t xml:space="preserve">lment ends, you can only sign up </w:t>
      </w:r>
      <w:r w:rsidRPr="00C20DD7">
        <w:rPr>
          <w:sz w:val="22"/>
          <w:szCs w:val="22"/>
        </w:rPr>
        <w:t xml:space="preserve">or make changes to your existing health insurance plan if you experience a </w:t>
      </w:r>
      <w:r w:rsidRPr="00227DF8">
        <w:rPr>
          <w:b/>
          <w:i/>
          <w:iCs/>
          <w:sz w:val="22"/>
          <w:szCs w:val="22"/>
        </w:rPr>
        <w:t>qualifying life event</w:t>
      </w:r>
      <w:r w:rsidRPr="00C20DD7">
        <w:rPr>
          <w:i/>
          <w:iCs/>
          <w:sz w:val="22"/>
          <w:szCs w:val="22"/>
        </w:rPr>
        <w:t xml:space="preserve">. </w:t>
      </w:r>
      <w:r w:rsidRPr="00C20DD7">
        <w:rPr>
          <w:sz w:val="22"/>
          <w:szCs w:val="22"/>
        </w:rPr>
        <w:t xml:space="preserve">In most cases, you have 60 days from the date of the qualifying life event to enroll in a health insurance plan or change your existing Covered California plan. This is called </w:t>
      </w:r>
      <w:r w:rsidR="00C77A39" w:rsidRPr="00C20DD7">
        <w:rPr>
          <w:b/>
          <w:sz w:val="22"/>
          <w:szCs w:val="22"/>
        </w:rPr>
        <w:t>“special enrollment.”</w:t>
      </w:r>
    </w:p>
    <w:p w:rsidR="00DC1534" w:rsidRPr="00227DF8" w:rsidRDefault="00DC1534" w:rsidP="00DC1534">
      <w:pPr>
        <w:pStyle w:val="Default"/>
        <w:spacing w:after="120"/>
        <w:rPr>
          <w:sz w:val="22"/>
          <w:szCs w:val="22"/>
          <w:u w:val="single"/>
        </w:rPr>
      </w:pPr>
      <w:r w:rsidRPr="00227DF8">
        <w:rPr>
          <w:b/>
          <w:bCs/>
          <w:sz w:val="22"/>
          <w:szCs w:val="22"/>
          <w:u w:val="single"/>
        </w:rPr>
        <w:t xml:space="preserve">Examples of Qualifying Life Events </w:t>
      </w:r>
    </w:p>
    <w:p w:rsidR="00DC1534" w:rsidRPr="00C20DD7" w:rsidRDefault="00DC1534" w:rsidP="00227DF8">
      <w:pPr>
        <w:pStyle w:val="Default"/>
        <w:numPr>
          <w:ilvl w:val="0"/>
          <w:numId w:val="31"/>
        </w:numPr>
        <w:spacing w:after="60"/>
        <w:rPr>
          <w:sz w:val="22"/>
          <w:szCs w:val="22"/>
        </w:rPr>
      </w:pPr>
      <w:r w:rsidRPr="00C20DD7">
        <w:rPr>
          <w:sz w:val="22"/>
          <w:szCs w:val="22"/>
        </w:rPr>
        <w:t xml:space="preserve">Getting married or entering into a domestic partnership. </w:t>
      </w:r>
    </w:p>
    <w:p w:rsidR="00DC1534" w:rsidRPr="00C20DD7" w:rsidRDefault="00DC1534" w:rsidP="00227DF8">
      <w:pPr>
        <w:pStyle w:val="Default"/>
        <w:numPr>
          <w:ilvl w:val="0"/>
          <w:numId w:val="31"/>
        </w:numPr>
        <w:spacing w:after="60"/>
        <w:rPr>
          <w:sz w:val="22"/>
          <w:szCs w:val="22"/>
        </w:rPr>
      </w:pPr>
      <w:r w:rsidRPr="00C20DD7">
        <w:rPr>
          <w:sz w:val="22"/>
          <w:szCs w:val="22"/>
        </w:rPr>
        <w:t xml:space="preserve">Having or adopting a baby. </w:t>
      </w:r>
    </w:p>
    <w:p w:rsidR="00DC1534" w:rsidRPr="00C20DD7" w:rsidRDefault="00DC1534" w:rsidP="00227DF8">
      <w:pPr>
        <w:pStyle w:val="Default"/>
        <w:numPr>
          <w:ilvl w:val="0"/>
          <w:numId w:val="31"/>
        </w:numPr>
        <w:spacing w:after="60"/>
        <w:rPr>
          <w:sz w:val="22"/>
          <w:szCs w:val="22"/>
        </w:rPr>
      </w:pPr>
      <w:r w:rsidRPr="00C20DD7">
        <w:rPr>
          <w:sz w:val="22"/>
          <w:szCs w:val="22"/>
        </w:rPr>
        <w:t xml:space="preserve">Moving outside your plan’s coverage area (for example, from southern California to northern California). </w:t>
      </w:r>
    </w:p>
    <w:p w:rsidR="00DC1534" w:rsidRPr="00C20DD7" w:rsidRDefault="00DC1534" w:rsidP="00227DF8">
      <w:pPr>
        <w:pStyle w:val="Default"/>
        <w:numPr>
          <w:ilvl w:val="0"/>
          <w:numId w:val="31"/>
        </w:numPr>
        <w:spacing w:after="60"/>
        <w:rPr>
          <w:sz w:val="22"/>
          <w:szCs w:val="22"/>
        </w:rPr>
      </w:pPr>
      <w:r w:rsidRPr="00C20DD7">
        <w:rPr>
          <w:sz w:val="22"/>
          <w:szCs w:val="22"/>
        </w:rPr>
        <w:t xml:space="preserve">Moving to California. </w:t>
      </w:r>
    </w:p>
    <w:p w:rsidR="00DC1534" w:rsidRPr="00C20DD7" w:rsidRDefault="00DC1534" w:rsidP="00227DF8">
      <w:pPr>
        <w:pStyle w:val="Default"/>
        <w:numPr>
          <w:ilvl w:val="0"/>
          <w:numId w:val="31"/>
        </w:numPr>
        <w:spacing w:after="60"/>
        <w:rPr>
          <w:sz w:val="22"/>
          <w:szCs w:val="22"/>
        </w:rPr>
      </w:pPr>
      <w:r w:rsidRPr="00C20DD7">
        <w:rPr>
          <w:sz w:val="22"/>
          <w:szCs w:val="22"/>
        </w:rPr>
        <w:t xml:space="preserve">Losing your health coverage (from loss of employment, divorce, leaving active military duty or other circumstances). </w:t>
      </w:r>
    </w:p>
    <w:p w:rsidR="00DC1534" w:rsidRPr="00C20DD7" w:rsidRDefault="00DC1534" w:rsidP="00227DF8">
      <w:pPr>
        <w:pStyle w:val="Default"/>
        <w:numPr>
          <w:ilvl w:val="0"/>
          <w:numId w:val="31"/>
        </w:numPr>
        <w:spacing w:after="60"/>
        <w:rPr>
          <w:sz w:val="22"/>
          <w:szCs w:val="22"/>
        </w:rPr>
      </w:pPr>
      <w:r w:rsidRPr="00C20DD7">
        <w:rPr>
          <w:sz w:val="22"/>
          <w:szCs w:val="22"/>
        </w:rPr>
        <w:t xml:space="preserve">Turning 26 years old. Once you turn 26, you cannot stay on your parent’s health insurance plan. </w:t>
      </w:r>
    </w:p>
    <w:p w:rsidR="00C77A39" w:rsidRPr="00C20DD7" w:rsidRDefault="00C77A39" w:rsidP="00227DF8">
      <w:pPr>
        <w:pStyle w:val="Default"/>
        <w:numPr>
          <w:ilvl w:val="0"/>
          <w:numId w:val="31"/>
        </w:numPr>
        <w:spacing w:after="120"/>
        <w:rPr>
          <w:sz w:val="22"/>
          <w:szCs w:val="22"/>
        </w:rPr>
      </w:pPr>
      <w:r w:rsidRPr="00C20DD7">
        <w:rPr>
          <w:sz w:val="22"/>
          <w:szCs w:val="22"/>
        </w:rPr>
        <w:t>Becoming a U.S. citizen or legal resident of California</w:t>
      </w:r>
    </w:p>
    <w:p w:rsidR="00C20DD7" w:rsidRPr="00C20DD7" w:rsidRDefault="00DC1534" w:rsidP="00227DF8">
      <w:pPr>
        <w:pStyle w:val="Default"/>
        <w:numPr>
          <w:ilvl w:val="0"/>
          <w:numId w:val="31"/>
        </w:numPr>
        <w:spacing w:after="120"/>
        <w:rPr>
          <w:sz w:val="22"/>
          <w:szCs w:val="22"/>
        </w:rPr>
      </w:pPr>
      <w:r w:rsidRPr="00C20DD7">
        <w:rPr>
          <w:sz w:val="22"/>
          <w:szCs w:val="22"/>
        </w:rPr>
        <w:t xml:space="preserve">Significant income changes. Either the amount you make goes down substantially and you are eligible to get </w:t>
      </w:r>
      <w:r w:rsidRPr="00C20DD7">
        <w:rPr>
          <w:i/>
          <w:iCs/>
          <w:sz w:val="22"/>
          <w:szCs w:val="22"/>
        </w:rPr>
        <w:t xml:space="preserve">more </w:t>
      </w:r>
      <w:r w:rsidRPr="00C20DD7">
        <w:rPr>
          <w:sz w:val="22"/>
          <w:szCs w:val="22"/>
        </w:rPr>
        <w:t xml:space="preserve">financial assistance to help pay for insurance, or the amount you make goes up substantially and you are eligible for </w:t>
      </w:r>
      <w:r w:rsidRPr="00C20DD7">
        <w:rPr>
          <w:i/>
          <w:iCs/>
          <w:sz w:val="22"/>
          <w:szCs w:val="22"/>
        </w:rPr>
        <w:t xml:space="preserve">less </w:t>
      </w:r>
      <w:r w:rsidRPr="00C20DD7">
        <w:rPr>
          <w:sz w:val="22"/>
          <w:szCs w:val="22"/>
        </w:rPr>
        <w:t>financial assistance.</w:t>
      </w:r>
    </w:p>
    <w:p w:rsidR="00DC1534" w:rsidRPr="00C20DD7" w:rsidRDefault="00DC1534" w:rsidP="000A01FA">
      <w:pPr>
        <w:pStyle w:val="Default"/>
        <w:spacing w:after="120"/>
        <w:ind w:left="360" w:hanging="360"/>
        <w:rPr>
          <w:sz w:val="22"/>
          <w:szCs w:val="22"/>
        </w:rPr>
      </w:pPr>
      <w:r w:rsidRPr="00C20DD7">
        <w:rPr>
          <w:sz w:val="22"/>
          <w:szCs w:val="22"/>
        </w:rPr>
        <w:t>These are just some of the more common qualifying life events. To find out abo</w:t>
      </w:r>
      <w:r w:rsidR="000A01FA">
        <w:rPr>
          <w:sz w:val="22"/>
          <w:szCs w:val="22"/>
        </w:rPr>
        <w:t xml:space="preserve">ut more qualifying life </w:t>
      </w:r>
      <w:proofErr w:type="spellStart"/>
      <w:r w:rsidR="000A01FA">
        <w:rPr>
          <w:sz w:val="22"/>
          <w:szCs w:val="22"/>
        </w:rPr>
        <w:t>events</w:t>
      </w:r>
      <w:proofErr w:type="gramStart"/>
      <w:r w:rsidR="000A01FA">
        <w:rPr>
          <w:sz w:val="22"/>
          <w:szCs w:val="22"/>
        </w:rPr>
        <w:t>,</w:t>
      </w:r>
      <w:r w:rsidRPr="00C20DD7">
        <w:rPr>
          <w:sz w:val="22"/>
          <w:szCs w:val="22"/>
        </w:rPr>
        <w:t>go</w:t>
      </w:r>
      <w:proofErr w:type="spellEnd"/>
      <w:proofErr w:type="gramEnd"/>
      <w:r w:rsidR="000A01FA">
        <w:rPr>
          <w:sz w:val="22"/>
          <w:szCs w:val="22"/>
        </w:rPr>
        <w:br/>
      </w:r>
      <w:r w:rsidRPr="000A01FA">
        <w:rPr>
          <w:sz w:val="22"/>
          <w:szCs w:val="22"/>
        </w:rPr>
        <w:t>t</w:t>
      </w:r>
      <w:r w:rsidRPr="00C20DD7">
        <w:rPr>
          <w:sz w:val="22"/>
          <w:szCs w:val="22"/>
        </w:rPr>
        <w:t xml:space="preserve">o </w:t>
      </w:r>
      <w:hyperlink r:id="rId8" w:history="1">
        <w:r w:rsidRPr="00C20DD7">
          <w:rPr>
            <w:rStyle w:val="Hyperlink"/>
            <w:sz w:val="22"/>
            <w:szCs w:val="22"/>
          </w:rPr>
          <w:t>www.CoveredCA.com</w:t>
        </w:r>
      </w:hyperlink>
      <w:r w:rsidRPr="00C20DD7">
        <w:rPr>
          <w:sz w:val="22"/>
          <w:szCs w:val="22"/>
          <w:u w:val="single"/>
        </w:rPr>
        <w:t xml:space="preserve"> .</w:t>
      </w:r>
    </w:p>
    <w:p w:rsidR="00DC1534" w:rsidRPr="00227DF8" w:rsidRDefault="00DC1534" w:rsidP="00DC1534">
      <w:pPr>
        <w:pStyle w:val="Default"/>
        <w:spacing w:after="120"/>
        <w:rPr>
          <w:sz w:val="22"/>
          <w:szCs w:val="22"/>
          <w:u w:val="single"/>
        </w:rPr>
      </w:pPr>
      <w:r w:rsidRPr="00227DF8">
        <w:rPr>
          <w:b/>
          <w:bCs/>
          <w:sz w:val="22"/>
          <w:szCs w:val="22"/>
          <w:u w:val="single"/>
        </w:rPr>
        <w:t xml:space="preserve">How to Enroll </w:t>
      </w:r>
      <w:bookmarkStart w:id="0" w:name="_GoBack"/>
      <w:bookmarkEnd w:id="0"/>
    </w:p>
    <w:p w:rsidR="00C20DD7" w:rsidRPr="00C20DD7" w:rsidRDefault="00512BB4" w:rsidP="00C20DD7">
      <w:pPr>
        <w:pStyle w:val="Default"/>
        <w:spacing w:after="120"/>
        <w:rPr>
          <w:sz w:val="22"/>
          <w:szCs w:val="22"/>
        </w:rPr>
      </w:pPr>
      <w:r w:rsidRPr="00C20DD7">
        <w:rPr>
          <w:sz w:val="22"/>
          <w:szCs w:val="22"/>
        </w:rPr>
        <w:t xml:space="preserve">You can enroll online at </w:t>
      </w:r>
      <w:hyperlink r:id="rId9" w:history="1">
        <w:r w:rsidR="00C77A39" w:rsidRPr="00C20DD7">
          <w:rPr>
            <w:rStyle w:val="Hyperlink"/>
            <w:sz w:val="22"/>
            <w:szCs w:val="22"/>
          </w:rPr>
          <w:t>www.CoveredCA.com</w:t>
        </w:r>
      </w:hyperlink>
      <w:r w:rsidR="00C77A39" w:rsidRPr="00C20DD7">
        <w:rPr>
          <w:sz w:val="22"/>
          <w:szCs w:val="22"/>
        </w:rPr>
        <w:t xml:space="preserve">. </w:t>
      </w:r>
      <w:r w:rsidR="00DC1534" w:rsidRPr="00C20DD7">
        <w:rPr>
          <w:sz w:val="22"/>
          <w:szCs w:val="22"/>
        </w:rPr>
        <w:t>On the website, you will be able to shop and compare between health plans and determine which one best fits you, your family and your budget. You can also find free, in-person</w:t>
      </w:r>
      <w:r w:rsidR="00C77A39" w:rsidRPr="00C20DD7">
        <w:rPr>
          <w:sz w:val="22"/>
          <w:szCs w:val="22"/>
        </w:rPr>
        <w:t>,</w:t>
      </w:r>
      <w:r w:rsidR="00DC1534" w:rsidRPr="00C20DD7">
        <w:rPr>
          <w:sz w:val="22"/>
          <w:szCs w:val="22"/>
        </w:rPr>
        <w:t xml:space="preserve"> confidential help from Covered California’s Certified Enrollment Counselors and Agents near you that can help you enroll in a health plan in the “Free L</w:t>
      </w:r>
      <w:r w:rsidR="00844AFB">
        <w:rPr>
          <w:sz w:val="22"/>
          <w:szCs w:val="22"/>
        </w:rPr>
        <w:t xml:space="preserve">ocal Help to Enroll” section: </w:t>
      </w:r>
      <w:hyperlink r:id="rId10" w:history="1">
        <w:r w:rsidR="00195FE8" w:rsidRPr="00ED6962">
          <w:rPr>
            <w:rStyle w:val="Hyperlink"/>
            <w:sz w:val="22"/>
            <w:szCs w:val="22"/>
          </w:rPr>
          <w:t>www.coveredca.com/find-help/</w:t>
        </w:r>
      </w:hyperlink>
    </w:p>
    <w:p w:rsidR="00DC1534" w:rsidRPr="00C20DD7" w:rsidRDefault="00DC1534" w:rsidP="00227DF8">
      <w:pPr>
        <w:pStyle w:val="Default"/>
        <w:spacing w:after="120"/>
        <w:rPr>
          <w:sz w:val="22"/>
          <w:szCs w:val="22"/>
        </w:rPr>
      </w:pPr>
      <w:r w:rsidRPr="00C20DD7">
        <w:rPr>
          <w:sz w:val="22"/>
          <w:szCs w:val="22"/>
        </w:rPr>
        <w:t>In addition, you can call toll-free (800) 300-1506 and a Covered California Service Representative will walk you through the enrollment process, help you fill out the application and sign you up over the phone.</w:t>
      </w:r>
      <w:r w:rsidR="00227DF8" w:rsidRPr="00C20DD7">
        <w:rPr>
          <w:sz w:val="22"/>
          <w:szCs w:val="22"/>
        </w:rPr>
        <w:t xml:space="preserve"> </w:t>
      </w:r>
    </w:p>
    <w:sectPr w:rsidR="00DC1534" w:rsidRPr="00C20DD7" w:rsidSect="00A153EA">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FFE" w:rsidRDefault="00D70FFE" w:rsidP="001208A9">
      <w:r>
        <w:separator/>
      </w:r>
    </w:p>
  </w:endnote>
  <w:endnote w:type="continuationSeparator" w:id="0">
    <w:p w:rsidR="00D70FFE" w:rsidRDefault="00D70FFE"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195" w:rsidRPr="00ED44A5" w:rsidRDefault="00A21195"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0A01FA">
      <w:rPr>
        <w:noProof/>
      </w:rPr>
      <w:t>2</w:t>
    </w:r>
    <w:r w:rsidRPr="00ED44A5">
      <w:rPr>
        <w:noProof/>
      </w:rPr>
      <w:fldChar w:fldCharType="end"/>
    </w:r>
    <w:r w:rsidRPr="00ED44A5">
      <w:ptab w:relativeTo="margin" w:alignment="right" w:leader="none"/>
    </w:r>
    <w:r w:rsidRPr="00ED44A5">
      <w:t>COVEREDCA.COM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195" w:rsidRPr="00ED44A5" w:rsidRDefault="00A21195" w:rsidP="002546A2">
    <w:pPr>
      <w:pStyle w:val="GenericFooter"/>
    </w:pPr>
    <w:r w:rsidRPr="00ED44A5">
      <w:t>COVERED CALIFORNIA</w:t>
    </w:r>
    <w:r w:rsidRPr="00A50BBD">
      <w:rPr>
        <w:sz w:val="14"/>
        <w:szCs w:val="14"/>
        <w:vertAlign w:val="superscript"/>
      </w:rPr>
      <w:t>TM</w:t>
    </w:r>
    <w:r w:rsidRPr="00ED44A5">
      <w:ptab w:relativeTo="margin" w:alignment="center" w:leader="none"/>
    </w:r>
    <w:r>
      <w:t>1601 EXPOSITION BOULEVARD, SACRAMENTO, CA 95815</w:t>
    </w:r>
    <w:r w:rsidRPr="00ED44A5">
      <w:ptab w:relativeTo="margin" w:alignment="right" w:leader="none"/>
    </w:r>
    <w:r>
      <w:t>COVEREDCA.COM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FFE" w:rsidRDefault="00D70FFE" w:rsidP="001208A9">
      <w:r>
        <w:separator/>
      </w:r>
    </w:p>
  </w:footnote>
  <w:footnote w:type="continuationSeparator" w:id="0">
    <w:p w:rsidR="00D70FFE" w:rsidRDefault="00D70FFE" w:rsidP="00120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195" w:rsidRDefault="00A21195" w:rsidP="00D670B8">
    <w:pPr>
      <w:pStyle w:val="GenericBodyText"/>
    </w:pPr>
    <w:r w:rsidRPr="00BA7342">
      <w:rPr>
        <w:b/>
        <w:noProof/>
        <w:sz w:val="28"/>
      </w:rPr>
      <mc:AlternateContent>
        <mc:Choice Requires="wps">
          <w:drawing>
            <wp:anchor distT="0" distB="0" distL="114300" distR="114300" simplePos="0" relativeHeight="251661312" behindDoc="0" locked="0" layoutInCell="1" allowOverlap="1" wp14:anchorId="08BA6BA9" wp14:editId="1AA050A2">
              <wp:simplePos x="0" y="0"/>
              <wp:positionH relativeFrom="margin">
                <wp:posOffset>3009900</wp:posOffset>
              </wp:positionH>
              <wp:positionV relativeFrom="paragraph">
                <wp:posOffset>133350</wp:posOffset>
              </wp:positionV>
              <wp:extent cx="434340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A21195" w:rsidRPr="00123FB4" w:rsidRDefault="00A21195" w:rsidP="00D670B8">
                          <w:pPr>
                            <w:pStyle w:val="GenericHeaderDocumentType"/>
                            <w:rPr>
                              <w:sz w:val="40"/>
                              <w:szCs w:val="40"/>
                            </w:rPr>
                          </w:pPr>
                          <w:r w:rsidRPr="00123FB4">
                            <w:rPr>
                              <w:sz w:val="40"/>
                              <w:szCs w:val="40"/>
                            </w:rPr>
                            <w:t>PASTOR’S TOOL</w:t>
                          </w:r>
                          <w:r w:rsidRPr="00580424">
                            <w:rPr>
                              <w:sz w:val="40"/>
                              <w:szCs w:val="40"/>
                            </w:rPr>
                            <w:t xml:space="preserve"> </w:t>
                          </w:r>
                          <w:r w:rsidRPr="00123FB4">
                            <w:rPr>
                              <w:sz w:val="40"/>
                              <w:szCs w:val="40"/>
                            </w:rPr>
                            <w:t xml:space="preserve">KIT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A6BA9" id="_x0000_t202" coordsize="21600,21600" o:spt="202" path="m,l,21600r21600,l21600,xe">
              <v:stroke joinstyle="miter"/>
              <v:path gradientshapeok="t" o:connecttype="rect"/>
            </v:shapetype>
            <v:shape id="Text Box 2" o:spid="_x0000_s1026" type="#_x0000_t202" style="position:absolute;margin-left:237pt;margin-top:10.5pt;width:342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" filled="f" stroked="f">
              <v:textbox>
                <w:txbxContent>
                  <w:p w:rsidR="00A21195" w:rsidRPr="00123FB4" w:rsidRDefault="00A21195" w:rsidP="00D670B8">
                    <w:pPr>
                      <w:pStyle w:val="GenericHeaderDocumentType"/>
                      <w:rPr>
                        <w:sz w:val="40"/>
                        <w:szCs w:val="40"/>
                      </w:rPr>
                    </w:pPr>
                    <w:r w:rsidRPr="00123FB4">
                      <w:rPr>
                        <w:sz w:val="40"/>
                        <w:szCs w:val="40"/>
                      </w:rPr>
                      <w:t>PASTOR’S TOOL</w:t>
                    </w:r>
                    <w:r w:rsidRPr="00580424">
                      <w:rPr>
                        <w:sz w:val="40"/>
                        <w:szCs w:val="40"/>
                      </w:rPr>
                      <w:t xml:space="preserve"> </w:t>
                    </w:r>
                    <w:r w:rsidRPr="00123FB4">
                      <w:rPr>
                        <w:sz w:val="40"/>
                        <w:szCs w:val="40"/>
                      </w:rPr>
                      <w:t xml:space="preserve">KIT </w:t>
                    </w:r>
                  </w:p>
                </w:txbxContent>
              </v:textbox>
              <w10:wrap type="square" anchorx="margin"/>
            </v:shape>
          </w:pict>
        </mc:Fallback>
      </mc:AlternateContent>
    </w:r>
    <w:r>
      <w:rPr>
        <w:noProof/>
      </w:rPr>
      <mc:AlternateContent>
        <mc:Choice Requires="wpg">
          <w:drawing>
            <wp:anchor distT="0" distB="0" distL="114300" distR="114300" simplePos="0" relativeHeight="251663360" behindDoc="0" locked="0" layoutInCell="1" allowOverlap="1" wp14:anchorId="4CBD3265" wp14:editId="1143215D">
              <wp:simplePos x="0" y="0"/>
              <wp:positionH relativeFrom="margin">
                <wp:align>center</wp:align>
              </wp:positionH>
              <wp:positionV relativeFrom="paragraph">
                <wp:posOffset>834390</wp:posOffset>
              </wp:positionV>
              <wp:extent cx="6675120" cy="1403288"/>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5120" cy="1403288"/>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A30EA" id="Group 7" o:spid="_x0000_s1026" style="position:absolute;margin-left:0;margin-top:65.7pt;width:525.6pt;height:110.5pt;z-index:251663360;mso-position-horizontal:center;mso-position-horizontal-relative:margin;mso-width-relative:margin;mso-height-relative:margin" coordsize="105283,22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A0ZW4AAEAASURBV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L07a9Ytue+8nnveZz516lSVqlQuuyzZSG5Mg8HBEA2mIYigO4ALghvuCN4FVwTBJTfwBrjiBhoi&#10;mpuODoNld0dgmm636VbYkowkayip5jOfPU/8vv9c+ex1njNVSeUqqeq7ztn7WUOuzFyfzJVrymdt&#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4P+3QwcCAAAAAIL8rQe5EDJ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C3eu5kAAAk7klEQVQ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gffFAAAA2gAAAA8AAABkcnMvZG93bnJldi54bWxEj91qwkAUhO8LvsNyBO/qxp9Kia4iRaGK&#10;KFoVvDtkj0ls9mya3cb07buFgpfDzHzDTGaNKURNlcstK+h1IxDEidU5pwqOH8vnVxDOI2ssLJOC&#10;H3Iwm7aeJhhre+c91QefigBhF6OCzPsyltIlGRl0XVsSB+9qK4M+yCqVusJ7gJtC9qNoJA3mHBYy&#10;LOkto+Tz8G0U9NeL3fZUD88b/Lqc175ebW72RalOu5mPQXhq/CP8337XCgbwdyXc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4H3xQAAANoAAAAPAAAAAAAAAAAAAAAA&#10;AJ8CAABkcnMvZG93bnJldi54bWxQSwUGAAAAAAQABAD3AAAAkQMAAAAA&#10;">
                <v:imagedata r:id="rId3" o:title="" croptop="23963f" cropbottom="23772f"/>
                <v:path arrowok="t"/>
              </v:shape>
              <v:shape id="Picture 4" o:spid="_x0000_s1028" type="#_x0000_t75" style="position:absolute;left:4708;top:3343;width:2271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J1/DAAAA2gAAAA8AAABkcnMvZG93bnJldi54bWxEj92KwjAUhO8F3yEcYe/WVFdFq1GWBWFR&#10;RPxBvDw2x7bYnNQmq/XtjbDg5TAz3zCTWW0KcaPK5ZYVdNoRCOLE6pxTBfvd/HMIwnlkjYVlUvAg&#10;B7NpszHBWNs7b+i29akIEHYxKsi8L2MpXZKRQde2JXHwzrYy6IOsUqkrvAe4KWQ3igbSYM5hIcOS&#10;fjJKLts/o4BX3cXXkty6dxyd+7jsnK7mcFLqo1V/j0F4qv07/N/+1Qp68LoSb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cnX8MAAADaAAAADwAAAAAAAAAAAAAAAACf&#10;AgAAZHJzL2Rvd25yZXYueG1sUEsFBgAAAAAEAAQA9wAAAI8DAAAAAA==&#10;">
                <v:imagedata r:id="rId4" o:title="" croptop="14969f" cropbottom="3464f" cropleft="14794f" cropright="3985f"/>
                <v:path arrowok="t"/>
              </v:shape>
              <w10:wrap anchorx="margin"/>
            </v:group>
          </w:pict>
        </mc:Fallback>
      </mc:AlternateContent>
    </w:r>
    <w:r>
      <w:rPr>
        <w:noProof/>
      </w:rPr>
      <w:drawing>
        <wp:anchor distT="0" distB="0" distL="114300" distR="114300" simplePos="0" relativeHeight="251659264" behindDoc="1" locked="0" layoutInCell="1" allowOverlap="1" wp14:anchorId="6D566CA6" wp14:editId="0E86B9A0">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82" name="Picture 82"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640"/>
    <w:multiLevelType w:val="hybridMultilevel"/>
    <w:tmpl w:val="826497D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7B4D"/>
    <w:multiLevelType w:val="hybridMultilevel"/>
    <w:tmpl w:val="229E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83A85"/>
    <w:multiLevelType w:val="hybridMultilevel"/>
    <w:tmpl w:val="4BC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375B4"/>
    <w:multiLevelType w:val="hybridMultilevel"/>
    <w:tmpl w:val="B81A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E7AF6"/>
    <w:multiLevelType w:val="hybridMultilevel"/>
    <w:tmpl w:val="2228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80022"/>
    <w:multiLevelType w:val="hybridMultilevel"/>
    <w:tmpl w:val="A3B4B132"/>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E148E1"/>
    <w:multiLevelType w:val="hybridMultilevel"/>
    <w:tmpl w:val="2FDA4D7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82C83"/>
    <w:multiLevelType w:val="hybridMultilevel"/>
    <w:tmpl w:val="B90E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4708A"/>
    <w:multiLevelType w:val="hybridMultilevel"/>
    <w:tmpl w:val="7FF20B2A"/>
    <w:lvl w:ilvl="0" w:tplc="198217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A2D71"/>
    <w:multiLevelType w:val="hybridMultilevel"/>
    <w:tmpl w:val="0CD0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B3A04"/>
    <w:multiLevelType w:val="hybridMultilevel"/>
    <w:tmpl w:val="F712F09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14667"/>
    <w:multiLevelType w:val="hybridMultilevel"/>
    <w:tmpl w:val="2B0C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6012A"/>
    <w:multiLevelType w:val="hybridMultilevel"/>
    <w:tmpl w:val="980A2EC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A1505"/>
    <w:multiLevelType w:val="hybridMultilevel"/>
    <w:tmpl w:val="34ECC41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55A37"/>
    <w:multiLevelType w:val="hybridMultilevel"/>
    <w:tmpl w:val="963AA30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54D7E"/>
    <w:multiLevelType w:val="hybridMultilevel"/>
    <w:tmpl w:val="5AF4D224"/>
    <w:lvl w:ilvl="0" w:tplc="14A0C46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12C95"/>
    <w:multiLevelType w:val="multilevel"/>
    <w:tmpl w:val="0C3C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26C23"/>
    <w:multiLevelType w:val="multilevel"/>
    <w:tmpl w:val="9CE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B6726"/>
    <w:multiLevelType w:val="hybridMultilevel"/>
    <w:tmpl w:val="331AC58E"/>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1002A6"/>
    <w:multiLevelType w:val="hybridMultilevel"/>
    <w:tmpl w:val="9144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A3D2A"/>
    <w:multiLevelType w:val="hybridMultilevel"/>
    <w:tmpl w:val="CD3CF9A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83AC8"/>
    <w:multiLevelType w:val="hybridMultilevel"/>
    <w:tmpl w:val="8238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03729"/>
    <w:multiLevelType w:val="hybridMultilevel"/>
    <w:tmpl w:val="CF16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27B14"/>
    <w:multiLevelType w:val="hybridMultilevel"/>
    <w:tmpl w:val="0A42CB2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23FB7"/>
    <w:multiLevelType w:val="hybridMultilevel"/>
    <w:tmpl w:val="FD28945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A5681"/>
    <w:multiLevelType w:val="hybridMultilevel"/>
    <w:tmpl w:val="B10A3B9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15B26"/>
    <w:multiLevelType w:val="hybridMultilevel"/>
    <w:tmpl w:val="F4B8D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9404DD2"/>
    <w:multiLevelType w:val="hybridMultilevel"/>
    <w:tmpl w:val="5B902B66"/>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466063"/>
    <w:multiLevelType w:val="hybridMultilevel"/>
    <w:tmpl w:val="10A4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6"/>
    <w:lvlOverride w:ilvl="1">
      <w:lvl w:ilvl="1">
        <w:numFmt w:val="bullet"/>
        <w:lvlText w:val=""/>
        <w:lvlJc w:val="left"/>
        <w:pPr>
          <w:tabs>
            <w:tab w:val="num" w:pos="1440"/>
          </w:tabs>
          <w:ind w:left="1440" w:hanging="360"/>
        </w:pPr>
        <w:rPr>
          <w:rFonts w:ascii="Symbol" w:hAnsi="Symbol" w:hint="default"/>
          <w:sz w:val="20"/>
        </w:rPr>
      </w:lvl>
    </w:lvlOverride>
  </w:num>
  <w:num w:numId="3">
    <w:abstractNumId w:val="14"/>
  </w:num>
  <w:num w:numId="4">
    <w:abstractNumId w:val="9"/>
  </w:num>
  <w:num w:numId="5">
    <w:abstractNumId w:val="21"/>
  </w:num>
  <w:num w:numId="6">
    <w:abstractNumId w:val="5"/>
  </w:num>
  <w:num w:numId="7">
    <w:abstractNumId w:val="10"/>
  </w:num>
  <w:num w:numId="8">
    <w:abstractNumId w:val="29"/>
  </w:num>
  <w:num w:numId="9">
    <w:abstractNumId w:val="27"/>
  </w:num>
  <w:num w:numId="10">
    <w:abstractNumId w:val="19"/>
  </w:num>
  <w:num w:numId="11">
    <w:abstractNumId w:val="24"/>
  </w:num>
  <w:num w:numId="12">
    <w:abstractNumId w:val="0"/>
  </w:num>
  <w:num w:numId="13">
    <w:abstractNumId w:val="13"/>
  </w:num>
  <w:num w:numId="14">
    <w:abstractNumId w:val="12"/>
  </w:num>
  <w:num w:numId="15">
    <w:abstractNumId w:val="15"/>
  </w:num>
  <w:num w:numId="16">
    <w:abstractNumId w:val="6"/>
  </w:num>
  <w:num w:numId="17">
    <w:abstractNumId w:val="25"/>
  </w:num>
  <w:num w:numId="18">
    <w:abstractNumId w:val="16"/>
  </w:num>
  <w:num w:numId="19">
    <w:abstractNumId w:val="4"/>
  </w:num>
  <w:num w:numId="20">
    <w:abstractNumId w:val="3"/>
  </w:num>
  <w:num w:numId="21">
    <w:abstractNumId w:val="20"/>
  </w:num>
  <w:num w:numId="22">
    <w:abstractNumId w:val="18"/>
  </w:num>
  <w:num w:numId="23">
    <w:abstractNumId w:val="17"/>
  </w:num>
  <w:num w:numId="24">
    <w:abstractNumId w:val="2"/>
  </w:num>
  <w:num w:numId="25">
    <w:abstractNumId w:val="30"/>
  </w:num>
  <w:num w:numId="26">
    <w:abstractNumId w:val="11"/>
  </w:num>
  <w:num w:numId="27">
    <w:abstractNumId w:val="23"/>
  </w:num>
  <w:num w:numId="28">
    <w:abstractNumId w:val="22"/>
  </w:num>
  <w:num w:numId="29">
    <w:abstractNumId w:val="1"/>
  </w:num>
  <w:num w:numId="30">
    <w:abstractNumId w:val="7"/>
  </w:num>
  <w:num w:numId="31">
    <w:abstractNumId w:val="2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29"/>
    <w:rsid w:val="00080E32"/>
    <w:rsid w:val="00085F41"/>
    <w:rsid w:val="000A01FA"/>
    <w:rsid w:val="000A6AC2"/>
    <w:rsid w:val="000E4643"/>
    <w:rsid w:val="000F5A70"/>
    <w:rsid w:val="001104D5"/>
    <w:rsid w:val="001208A9"/>
    <w:rsid w:val="00123FB4"/>
    <w:rsid w:val="00127164"/>
    <w:rsid w:val="00136F60"/>
    <w:rsid w:val="00146B88"/>
    <w:rsid w:val="00152AC8"/>
    <w:rsid w:val="0017232B"/>
    <w:rsid w:val="0017669A"/>
    <w:rsid w:val="00195FE8"/>
    <w:rsid w:val="001E7DB3"/>
    <w:rsid w:val="001F0EF1"/>
    <w:rsid w:val="001F3B58"/>
    <w:rsid w:val="00214349"/>
    <w:rsid w:val="002234B4"/>
    <w:rsid w:val="0022698A"/>
    <w:rsid w:val="00227DF8"/>
    <w:rsid w:val="002546A2"/>
    <w:rsid w:val="002769CB"/>
    <w:rsid w:val="002813AD"/>
    <w:rsid w:val="002848CE"/>
    <w:rsid w:val="0029147C"/>
    <w:rsid w:val="002B716A"/>
    <w:rsid w:val="002D488D"/>
    <w:rsid w:val="002D534C"/>
    <w:rsid w:val="00327AF8"/>
    <w:rsid w:val="003375A3"/>
    <w:rsid w:val="00364F4E"/>
    <w:rsid w:val="00365B4D"/>
    <w:rsid w:val="00372347"/>
    <w:rsid w:val="003A3A0E"/>
    <w:rsid w:val="003D0A68"/>
    <w:rsid w:val="003E5E3D"/>
    <w:rsid w:val="00426BE5"/>
    <w:rsid w:val="004360FF"/>
    <w:rsid w:val="004560A6"/>
    <w:rsid w:val="004733A3"/>
    <w:rsid w:val="004963AA"/>
    <w:rsid w:val="004B7E83"/>
    <w:rsid w:val="00512BB4"/>
    <w:rsid w:val="00557128"/>
    <w:rsid w:val="005739C4"/>
    <w:rsid w:val="00580424"/>
    <w:rsid w:val="005929DE"/>
    <w:rsid w:val="005A3432"/>
    <w:rsid w:val="005A34C0"/>
    <w:rsid w:val="005A4569"/>
    <w:rsid w:val="005A485F"/>
    <w:rsid w:val="005C4265"/>
    <w:rsid w:val="005D0497"/>
    <w:rsid w:val="005D7A56"/>
    <w:rsid w:val="005E7469"/>
    <w:rsid w:val="00607CBD"/>
    <w:rsid w:val="00610F5F"/>
    <w:rsid w:val="0063323D"/>
    <w:rsid w:val="00635788"/>
    <w:rsid w:val="00637CE1"/>
    <w:rsid w:val="00650334"/>
    <w:rsid w:val="0066717E"/>
    <w:rsid w:val="006B4469"/>
    <w:rsid w:val="006B4C97"/>
    <w:rsid w:val="006D1BC6"/>
    <w:rsid w:val="006E0C03"/>
    <w:rsid w:val="006F5C67"/>
    <w:rsid w:val="006F5C87"/>
    <w:rsid w:val="006F69FA"/>
    <w:rsid w:val="007501CA"/>
    <w:rsid w:val="00752A59"/>
    <w:rsid w:val="007B07F8"/>
    <w:rsid w:val="007C52D4"/>
    <w:rsid w:val="007E0BD3"/>
    <w:rsid w:val="007E2327"/>
    <w:rsid w:val="007E68CE"/>
    <w:rsid w:val="008060CC"/>
    <w:rsid w:val="00807D15"/>
    <w:rsid w:val="0081264F"/>
    <w:rsid w:val="00827A4F"/>
    <w:rsid w:val="008328E0"/>
    <w:rsid w:val="00833662"/>
    <w:rsid w:val="00844AFB"/>
    <w:rsid w:val="008832FB"/>
    <w:rsid w:val="008C3ABA"/>
    <w:rsid w:val="008D60A7"/>
    <w:rsid w:val="00900254"/>
    <w:rsid w:val="0091192F"/>
    <w:rsid w:val="00926EE5"/>
    <w:rsid w:val="0094750D"/>
    <w:rsid w:val="009832F1"/>
    <w:rsid w:val="009C0241"/>
    <w:rsid w:val="009C41D5"/>
    <w:rsid w:val="009D0B15"/>
    <w:rsid w:val="00A0289C"/>
    <w:rsid w:val="00A153EA"/>
    <w:rsid w:val="00A21195"/>
    <w:rsid w:val="00A24725"/>
    <w:rsid w:val="00A27E69"/>
    <w:rsid w:val="00A35876"/>
    <w:rsid w:val="00A41F5A"/>
    <w:rsid w:val="00A42D29"/>
    <w:rsid w:val="00A50BBD"/>
    <w:rsid w:val="00A66278"/>
    <w:rsid w:val="00A67CA7"/>
    <w:rsid w:val="00A70D64"/>
    <w:rsid w:val="00AA32E7"/>
    <w:rsid w:val="00AC2D52"/>
    <w:rsid w:val="00B01ADC"/>
    <w:rsid w:val="00B038EC"/>
    <w:rsid w:val="00B15E8C"/>
    <w:rsid w:val="00B81F00"/>
    <w:rsid w:val="00BA500A"/>
    <w:rsid w:val="00BA67D6"/>
    <w:rsid w:val="00BA7342"/>
    <w:rsid w:val="00BC1EBA"/>
    <w:rsid w:val="00BC5EB2"/>
    <w:rsid w:val="00BC647B"/>
    <w:rsid w:val="00BE76BE"/>
    <w:rsid w:val="00BF0872"/>
    <w:rsid w:val="00C151DB"/>
    <w:rsid w:val="00C20DD7"/>
    <w:rsid w:val="00C74829"/>
    <w:rsid w:val="00C77A39"/>
    <w:rsid w:val="00CB40C6"/>
    <w:rsid w:val="00CE37C8"/>
    <w:rsid w:val="00D34D57"/>
    <w:rsid w:val="00D54A59"/>
    <w:rsid w:val="00D670B8"/>
    <w:rsid w:val="00D70FFE"/>
    <w:rsid w:val="00DB4F41"/>
    <w:rsid w:val="00DC1534"/>
    <w:rsid w:val="00DC1729"/>
    <w:rsid w:val="00DD0EE0"/>
    <w:rsid w:val="00DF173E"/>
    <w:rsid w:val="00DF4F69"/>
    <w:rsid w:val="00E3101F"/>
    <w:rsid w:val="00E353DB"/>
    <w:rsid w:val="00E4703C"/>
    <w:rsid w:val="00E767DF"/>
    <w:rsid w:val="00E92951"/>
    <w:rsid w:val="00E94647"/>
    <w:rsid w:val="00EA04A9"/>
    <w:rsid w:val="00EA7A1D"/>
    <w:rsid w:val="00EC2E11"/>
    <w:rsid w:val="00EC367D"/>
    <w:rsid w:val="00ED44A5"/>
    <w:rsid w:val="00ED78C4"/>
    <w:rsid w:val="00F06692"/>
    <w:rsid w:val="00F27622"/>
    <w:rsid w:val="00F34C54"/>
    <w:rsid w:val="00F365B8"/>
    <w:rsid w:val="00F3673C"/>
    <w:rsid w:val="00F669B9"/>
    <w:rsid w:val="00F75D58"/>
    <w:rsid w:val="00F84F3F"/>
    <w:rsid w:val="00FA0C13"/>
    <w:rsid w:val="00FB42E4"/>
    <w:rsid w:val="00FC1485"/>
    <w:rsid w:val="00FE0C90"/>
    <w:rsid w:val="00FE73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1C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p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p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pPr>
    <w:rPr>
      <w:rFonts w:ascii="Arial" w:eastAsiaTheme="minorHAnsi"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spacing w:after="160" w:line="259" w:lineRule="auto"/>
      <w:ind w:left="720"/>
      <w:contextualSpacing/>
    </w:pPr>
    <w:rPr>
      <w:rFonts w:eastAsiaTheme="minorHAnsi"/>
      <w:sz w:val="22"/>
      <w:szCs w:val="22"/>
    </w:rPr>
  </w:style>
  <w:style w:type="table" w:styleId="TableGrid">
    <w:name w:val="Table Grid"/>
    <w:basedOn w:val="TableNormal"/>
    <w:uiPriority w:val="39"/>
    <w:rsid w:val="00A27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E69"/>
    <w:rPr>
      <w:color w:val="0000FF" w:themeColor="hyperlink"/>
      <w:u w:val="single"/>
    </w:rPr>
  </w:style>
  <w:style w:type="paragraph" w:customStyle="1" w:styleId="Default">
    <w:name w:val="Default"/>
    <w:rsid w:val="00DC153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12BB4"/>
    <w:rPr>
      <w:color w:val="800080" w:themeColor="followedHyperlink"/>
      <w:u w:val="single"/>
    </w:rPr>
  </w:style>
  <w:style w:type="character" w:customStyle="1" w:styleId="UnresolvedMention">
    <w:name w:val="Unresolved Mention"/>
    <w:basedOn w:val="DefaultParagraphFont"/>
    <w:uiPriority w:val="99"/>
    <w:semiHidden/>
    <w:unhideWhenUsed/>
    <w:rsid w:val="00844A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veredCA.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veredca.com/find-help/" TargetMode="External"/><Relationship Id="rId4" Type="http://schemas.openxmlformats.org/officeDocument/2006/relationships/settings" Target="settings.xml"/><Relationship Id="rId9" Type="http://schemas.openxmlformats.org/officeDocument/2006/relationships/hyperlink" Target="http://www.Covered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F4274-0DBE-4AC5-AA62-804807EC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GenericTEMPLATE_ss.dotx</Template>
  <TotalTime>0</TotalTime>
  <Pages>1</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2017-09-08T20:30:00Z</cp:lastPrinted>
  <dcterms:created xsi:type="dcterms:W3CDTF">2018-10-12T20:27:00Z</dcterms:created>
  <dcterms:modified xsi:type="dcterms:W3CDTF">2018-10-12T20:27:00Z</dcterms:modified>
</cp:coreProperties>
</file>