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8EC" w:rsidRPr="0091192F" w:rsidRDefault="00B038EC" w:rsidP="0091192F">
      <w:pPr>
        <w:pStyle w:val="GenericDate"/>
        <w:spacing w:before="0" w:after="120" w:line="259" w:lineRule="auto"/>
        <w:rPr>
          <w:b/>
          <w:color w:val="595959" w:themeColor="text1" w:themeTint="A6"/>
          <w:szCs w:val="24"/>
        </w:rPr>
      </w:pPr>
      <w:bookmarkStart w:id="0" w:name="_GoBack"/>
      <w:bookmarkEnd w:id="0"/>
    </w:p>
    <w:p w:rsidR="00B038EC" w:rsidRPr="0091192F" w:rsidRDefault="00B038EC" w:rsidP="0091192F">
      <w:pPr>
        <w:pStyle w:val="GenericDate"/>
        <w:spacing w:before="0" w:after="120" w:line="259" w:lineRule="auto"/>
        <w:rPr>
          <w:b/>
          <w:color w:val="595959" w:themeColor="text1" w:themeTint="A6"/>
          <w:szCs w:val="24"/>
        </w:rPr>
      </w:pPr>
    </w:p>
    <w:p w:rsidR="00CB40C6" w:rsidRPr="0091192F" w:rsidRDefault="00CB40C6" w:rsidP="0091192F">
      <w:pPr>
        <w:pStyle w:val="GenericDate"/>
        <w:spacing w:before="0" w:after="120" w:line="259" w:lineRule="auto"/>
        <w:rPr>
          <w:b/>
          <w:color w:val="595959" w:themeColor="text1" w:themeTint="A6"/>
          <w:szCs w:val="24"/>
        </w:rPr>
      </w:pPr>
    </w:p>
    <w:p w:rsidR="0091192F" w:rsidRDefault="0091192F" w:rsidP="0091192F">
      <w:pPr>
        <w:pStyle w:val="GenericDate"/>
        <w:spacing w:before="240" w:after="0" w:line="259" w:lineRule="auto"/>
        <w:rPr>
          <w:b/>
          <w:color w:val="544D55"/>
          <w:szCs w:val="24"/>
        </w:rPr>
      </w:pPr>
    </w:p>
    <w:p w:rsidR="00B81F00" w:rsidRPr="00580424" w:rsidRDefault="00B81F00" w:rsidP="00580424">
      <w:pPr>
        <w:pStyle w:val="GenericDate"/>
        <w:spacing w:before="240" w:after="240"/>
        <w:rPr>
          <w:b/>
          <w:color w:val="544D55"/>
          <w:sz w:val="28"/>
        </w:rPr>
      </w:pPr>
      <w:r w:rsidRPr="00123FB4">
        <w:rPr>
          <w:b/>
          <w:color w:val="544D55"/>
          <w:sz w:val="28"/>
        </w:rPr>
        <w:t xml:space="preserve">Calendar of </w:t>
      </w:r>
      <w:r w:rsidR="00EA04A9" w:rsidRPr="00123FB4">
        <w:rPr>
          <w:b/>
          <w:color w:val="544D55"/>
          <w:sz w:val="28"/>
        </w:rPr>
        <w:t>Important Event</w:t>
      </w:r>
      <w:r w:rsidR="0022698A" w:rsidRPr="00580424">
        <w:rPr>
          <w:b/>
          <w:color w:val="544D55"/>
          <w:sz w:val="28"/>
        </w:rPr>
        <w:t xml:space="preserve">s: </w:t>
      </w:r>
      <w:r w:rsidR="0075286D">
        <w:rPr>
          <w:b/>
          <w:color w:val="544D55"/>
          <w:sz w:val="28"/>
        </w:rPr>
        <w:t>October 2018</w:t>
      </w:r>
      <w:r w:rsidR="006B4C97">
        <w:rPr>
          <w:b/>
          <w:color w:val="544D55"/>
          <w:sz w:val="28"/>
        </w:rPr>
        <w:t xml:space="preserve"> –</w:t>
      </w:r>
      <w:r w:rsidR="00557128">
        <w:rPr>
          <w:b/>
          <w:color w:val="544D55"/>
          <w:sz w:val="28"/>
        </w:rPr>
        <w:t xml:space="preserve"> October</w:t>
      </w:r>
      <w:r w:rsidR="0075286D">
        <w:rPr>
          <w:b/>
          <w:color w:val="544D55"/>
          <w:sz w:val="28"/>
        </w:rPr>
        <w:t xml:space="preserve"> 2019</w:t>
      </w:r>
    </w:p>
    <w:p w:rsidR="00F3673C" w:rsidRPr="00F3673C" w:rsidRDefault="00F3673C" w:rsidP="00B81F00">
      <w:pPr>
        <w:spacing w:after="120"/>
        <w:rPr>
          <w:rFonts w:ascii="Arial" w:hAnsi="Arial" w:cs="Arial"/>
        </w:rPr>
      </w:pPr>
      <w:r w:rsidRPr="00F3673C">
        <w:rPr>
          <w:rFonts w:ascii="Arial" w:hAnsi="Arial" w:cs="Arial"/>
        </w:rPr>
        <w:t>Th</w:t>
      </w:r>
      <w:r w:rsidR="00A35876">
        <w:rPr>
          <w:rFonts w:ascii="Arial" w:hAnsi="Arial" w:cs="Arial"/>
        </w:rPr>
        <w:t>is</w:t>
      </w:r>
      <w:r w:rsidRPr="00F3673C">
        <w:rPr>
          <w:rFonts w:ascii="Arial" w:hAnsi="Arial" w:cs="Arial"/>
        </w:rPr>
        <w:t xml:space="preserve"> </w:t>
      </w:r>
      <w:r w:rsidR="00A35876">
        <w:rPr>
          <w:rFonts w:ascii="Arial" w:hAnsi="Arial" w:cs="Arial"/>
        </w:rPr>
        <w:t>c</w:t>
      </w:r>
      <w:r w:rsidRPr="00F3673C">
        <w:rPr>
          <w:rFonts w:ascii="Arial" w:hAnsi="Arial" w:cs="Arial"/>
        </w:rPr>
        <w:t>alendar</w:t>
      </w:r>
      <w:r w:rsidR="0022698A">
        <w:rPr>
          <w:rFonts w:ascii="Arial" w:hAnsi="Arial" w:cs="Arial"/>
        </w:rPr>
        <w:t xml:space="preserve"> </w:t>
      </w:r>
      <w:r w:rsidRPr="00F3673C">
        <w:rPr>
          <w:rFonts w:ascii="Arial" w:hAnsi="Arial" w:cs="Arial"/>
        </w:rPr>
        <w:t>is designed to help you keep track of key dates for Covered California</w:t>
      </w:r>
      <w:r w:rsidR="00A35876">
        <w:rPr>
          <w:rFonts w:ascii="Arial" w:hAnsi="Arial" w:cs="Arial"/>
        </w:rPr>
        <w:t xml:space="preserve">, </w:t>
      </w:r>
      <w:r w:rsidR="00C81038">
        <w:rPr>
          <w:rFonts w:ascii="Arial" w:hAnsi="Arial" w:cs="Arial"/>
        </w:rPr>
        <w:t xml:space="preserve">including </w:t>
      </w:r>
      <w:r w:rsidR="00DB2F8E">
        <w:rPr>
          <w:rFonts w:ascii="Arial" w:hAnsi="Arial" w:cs="Arial"/>
        </w:rPr>
        <w:t xml:space="preserve">the </w:t>
      </w:r>
      <w:r w:rsidR="00C81038">
        <w:rPr>
          <w:rFonts w:ascii="Arial" w:hAnsi="Arial" w:cs="Arial"/>
        </w:rPr>
        <w:t>new sign-up period</w:t>
      </w:r>
      <w:r w:rsidR="00EC2E11">
        <w:rPr>
          <w:rFonts w:ascii="Arial" w:hAnsi="Arial" w:cs="Arial"/>
        </w:rPr>
        <w:t xml:space="preserve"> </w:t>
      </w:r>
      <w:r w:rsidR="00C81038">
        <w:rPr>
          <w:rFonts w:ascii="Arial" w:hAnsi="Arial" w:cs="Arial"/>
        </w:rPr>
        <w:t xml:space="preserve">for 2019 health plans </w:t>
      </w:r>
      <w:r w:rsidRPr="00F3673C">
        <w:rPr>
          <w:rFonts w:ascii="Arial" w:hAnsi="Arial" w:cs="Arial"/>
        </w:rPr>
        <w:t>and special enrollment</w:t>
      </w:r>
      <w:r w:rsidR="00EC2E11">
        <w:rPr>
          <w:rFonts w:ascii="Arial" w:hAnsi="Arial" w:cs="Arial"/>
        </w:rPr>
        <w:t xml:space="preserve">. </w:t>
      </w:r>
      <w:r w:rsidRPr="00F3673C">
        <w:rPr>
          <w:rFonts w:ascii="Arial" w:hAnsi="Arial" w:cs="Arial"/>
        </w:rPr>
        <w:t xml:space="preserve">The calendar </w:t>
      </w:r>
      <w:r w:rsidR="0022698A">
        <w:rPr>
          <w:rFonts w:ascii="Arial" w:hAnsi="Arial" w:cs="Arial"/>
        </w:rPr>
        <w:t xml:space="preserve">also </w:t>
      </w:r>
      <w:r w:rsidRPr="00F3673C">
        <w:rPr>
          <w:rFonts w:ascii="Arial" w:hAnsi="Arial" w:cs="Arial"/>
        </w:rPr>
        <w:t xml:space="preserve">highlights </w:t>
      </w:r>
      <w:r w:rsidR="00EC2E11">
        <w:rPr>
          <w:rFonts w:ascii="Arial" w:hAnsi="Arial" w:cs="Arial"/>
        </w:rPr>
        <w:t xml:space="preserve">national health observances and </w:t>
      </w:r>
      <w:r w:rsidRPr="00F3673C">
        <w:rPr>
          <w:rFonts w:ascii="Arial" w:hAnsi="Arial" w:cs="Arial"/>
        </w:rPr>
        <w:t>holy days on the religious calendar</w:t>
      </w:r>
      <w:r w:rsidR="0022698A">
        <w:rPr>
          <w:rFonts w:ascii="Arial" w:hAnsi="Arial" w:cs="Arial"/>
        </w:rPr>
        <w:t>.</w:t>
      </w:r>
      <w:r w:rsidR="00A35876">
        <w:rPr>
          <w:rFonts w:ascii="Arial" w:hAnsi="Arial" w:cs="Arial"/>
        </w:rPr>
        <w:t xml:space="preserve"> It </w:t>
      </w:r>
      <w:r w:rsidRPr="00F3673C">
        <w:rPr>
          <w:rFonts w:ascii="Arial" w:hAnsi="Arial" w:cs="Arial"/>
        </w:rPr>
        <w:t>is customizable</w:t>
      </w:r>
      <w:r w:rsidR="00A35876">
        <w:rPr>
          <w:rFonts w:ascii="Arial" w:hAnsi="Arial" w:cs="Arial"/>
        </w:rPr>
        <w:t>,</w:t>
      </w:r>
      <w:r w:rsidRPr="00F3673C">
        <w:rPr>
          <w:rFonts w:ascii="Arial" w:hAnsi="Arial" w:cs="Arial"/>
        </w:rPr>
        <w:t xml:space="preserve"> so you can use it to denote special days in your own church such as Women’s Day, Children’s Day, Church Anniversary and Pastor’s Anniversary.</w:t>
      </w:r>
    </w:p>
    <w:p w:rsidR="00F3673C" w:rsidRDefault="00F3673C" w:rsidP="001E7DB3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The calendar starts in </w:t>
      </w:r>
      <w:r w:rsidR="00E3101F">
        <w:rPr>
          <w:rFonts w:ascii="Arial" w:hAnsi="Arial" w:cs="Arial"/>
        </w:rPr>
        <w:t>October 201</w:t>
      </w:r>
      <w:r w:rsidR="00D01D69">
        <w:rPr>
          <w:rFonts w:ascii="Arial" w:hAnsi="Arial" w:cs="Arial"/>
        </w:rPr>
        <w:t>8</w:t>
      </w:r>
      <w:r w:rsidR="006E0C0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ends in October </w:t>
      </w:r>
      <w:r w:rsidR="00E3101F">
        <w:rPr>
          <w:rFonts w:ascii="Arial" w:hAnsi="Arial" w:cs="Arial"/>
        </w:rPr>
        <w:t>201</w:t>
      </w:r>
      <w:r w:rsidR="00D01D69">
        <w:rPr>
          <w:rFonts w:ascii="Arial" w:hAnsi="Arial" w:cs="Arial"/>
        </w:rPr>
        <w:t>9</w:t>
      </w:r>
      <w:r w:rsidR="006E0C0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to coincide with Covered Cali</w:t>
      </w:r>
      <w:r w:rsidR="00C81038">
        <w:rPr>
          <w:rFonts w:ascii="Arial" w:hAnsi="Arial" w:cs="Arial"/>
        </w:rPr>
        <w:t xml:space="preserve">fornia’s </w:t>
      </w:r>
      <w:r w:rsidR="00DB2F8E">
        <w:rPr>
          <w:rFonts w:ascii="Arial" w:hAnsi="Arial" w:cs="Arial"/>
        </w:rPr>
        <w:t xml:space="preserve">new </w:t>
      </w:r>
      <w:r w:rsidR="00C81038">
        <w:rPr>
          <w:rFonts w:ascii="Arial" w:hAnsi="Arial" w:cs="Arial"/>
        </w:rPr>
        <w:t>sign-up</w:t>
      </w:r>
      <w:r w:rsidR="006E0C03">
        <w:rPr>
          <w:rFonts w:ascii="Arial" w:hAnsi="Arial" w:cs="Arial"/>
        </w:rPr>
        <w:t xml:space="preserve"> </w:t>
      </w:r>
      <w:r w:rsidR="009C0241">
        <w:rPr>
          <w:rFonts w:ascii="Arial" w:hAnsi="Arial" w:cs="Arial"/>
        </w:rPr>
        <w:t>period, as well as Covered California’s special</w:t>
      </w:r>
      <w:r w:rsidR="00A35876">
        <w:rPr>
          <w:rFonts w:ascii="Arial" w:hAnsi="Arial" w:cs="Arial"/>
        </w:rPr>
        <w:t>-</w:t>
      </w:r>
      <w:r w:rsidR="009C0241">
        <w:rPr>
          <w:rFonts w:ascii="Arial" w:hAnsi="Arial" w:cs="Arial"/>
        </w:rPr>
        <w:t>enrollment period.</w:t>
      </w:r>
    </w:p>
    <w:p w:rsidR="006B4C97" w:rsidRPr="00B81F00" w:rsidRDefault="006B4C97" w:rsidP="006B4C97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October</w:t>
      </w:r>
      <w:r w:rsidRPr="00B81F00">
        <w:rPr>
          <w:rFonts w:ascii="Arial" w:hAnsi="Arial" w:cs="Arial"/>
          <w:b/>
        </w:rPr>
        <w:t xml:space="preserve"> 201</w:t>
      </w:r>
      <w:r w:rsidR="0075286D">
        <w:rPr>
          <w:rFonts w:ascii="Arial" w:hAnsi="Arial" w:cs="Arial"/>
          <w:b/>
        </w:rPr>
        <w:t>8</w:t>
      </w:r>
    </w:p>
    <w:p w:rsidR="006B4C97" w:rsidRDefault="006B4C97" w:rsidP="006B4C97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COVERED CALIFORNIA</w:t>
      </w:r>
      <w:r w:rsidR="0075286D">
        <w:rPr>
          <w:rFonts w:ascii="Arial" w:hAnsi="Arial" w:cs="Arial"/>
          <w:b/>
          <w:sz w:val="24"/>
        </w:rPr>
        <w:t xml:space="preserve"> RENEWAL PERIOD BEGINS – </w:t>
      </w:r>
      <w:r w:rsidR="0075286D">
        <w:rPr>
          <w:rFonts w:ascii="Arial" w:hAnsi="Arial" w:cs="Arial"/>
          <w:sz w:val="24"/>
        </w:rPr>
        <w:t xml:space="preserve">Monday, Oct. </w:t>
      </w:r>
      <w:r w:rsidR="00AF26A7" w:rsidRPr="00AF26A7">
        <w:rPr>
          <w:rFonts w:ascii="Arial" w:hAnsi="Arial" w:cs="Arial"/>
          <w:sz w:val="24"/>
        </w:rPr>
        <w:t>1.</w:t>
      </w:r>
    </w:p>
    <w:p w:rsidR="0075286D" w:rsidRPr="00AF26A7" w:rsidRDefault="00C81038" w:rsidP="0075286D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COVERED CALIFORNIA SIGN-</w:t>
      </w:r>
      <w:r w:rsidR="0075286D">
        <w:rPr>
          <w:rFonts w:ascii="Arial" w:hAnsi="Arial" w:cs="Arial"/>
          <w:b/>
          <w:sz w:val="24"/>
        </w:rPr>
        <w:t xml:space="preserve">UP PERIOD BEGINS – </w:t>
      </w:r>
      <w:r w:rsidR="0075286D">
        <w:rPr>
          <w:rFonts w:ascii="Arial" w:hAnsi="Arial" w:cs="Arial"/>
          <w:sz w:val="24"/>
        </w:rPr>
        <w:t xml:space="preserve">Monday, Oct. </w:t>
      </w:r>
      <w:r w:rsidR="0075286D" w:rsidRPr="00AF26A7">
        <w:rPr>
          <w:rFonts w:ascii="Arial" w:hAnsi="Arial" w:cs="Arial"/>
          <w:sz w:val="24"/>
        </w:rPr>
        <w:t>1</w:t>
      </w:r>
      <w:r w:rsidR="0075286D">
        <w:rPr>
          <w:rFonts w:ascii="Arial" w:hAnsi="Arial" w:cs="Arial"/>
          <w:sz w:val="24"/>
        </w:rPr>
        <w:t>5</w:t>
      </w:r>
      <w:r w:rsidR="0075286D" w:rsidRPr="00AF26A7">
        <w:rPr>
          <w:rFonts w:ascii="Arial" w:hAnsi="Arial" w:cs="Arial"/>
          <w:sz w:val="24"/>
        </w:rPr>
        <w:t>.</w:t>
      </w:r>
    </w:p>
    <w:p w:rsidR="006B4C97" w:rsidRPr="00580424" w:rsidRDefault="006B4C97" w:rsidP="006B4C97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Breast Cancer Awareness Month.</w:t>
      </w:r>
    </w:p>
    <w:p w:rsidR="006B4C97" w:rsidRPr="00580424" w:rsidRDefault="006B4C97" w:rsidP="006B4C97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National Down Syndrome Awareness Month.</w:t>
      </w:r>
    </w:p>
    <w:p w:rsidR="006B4C97" w:rsidRPr="00580424" w:rsidRDefault="006B4C97" w:rsidP="006B4C97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Sudden Infant Death Syndrome (SIDS) Awareness Month.</w:t>
      </w:r>
    </w:p>
    <w:p w:rsidR="006B4C97" w:rsidRPr="00580424" w:rsidRDefault="006B4C97" w:rsidP="006B4C97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Pregnancy and Infant Loss Awareness Month.</w:t>
      </w:r>
    </w:p>
    <w:p w:rsidR="006B4C97" w:rsidRPr="00B81F00" w:rsidRDefault="006B4C97" w:rsidP="006B4C97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November</w:t>
      </w:r>
      <w:r w:rsidRPr="00B81F00">
        <w:rPr>
          <w:rFonts w:ascii="Arial" w:hAnsi="Arial" w:cs="Arial"/>
          <w:b/>
        </w:rPr>
        <w:t xml:space="preserve"> 201</w:t>
      </w:r>
      <w:r w:rsidR="0075286D">
        <w:rPr>
          <w:rFonts w:ascii="Arial" w:hAnsi="Arial" w:cs="Arial"/>
          <w:b/>
        </w:rPr>
        <w:t>8</w:t>
      </w:r>
    </w:p>
    <w:p w:rsidR="00EC2E11" w:rsidRPr="00EC2E11" w:rsidRDefault="00EC2E11" w:rsidP="00EC2E11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American Diabetes Month</w:t>
      </w:r>
    </w:p>
    <w:p w:rsidR="00EC2E11" w:rsidRPr="00EC2E11" w:rsidRDefault="00EC2E11" w:rsidP="00EC2E11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Lung Cancer Awareness Month</w:t>
      </w:r>
    </w:p>
    <w:p w:rsidR="00EC2E11" w:rsidRPr="00EC2E11" w:rsidRDefault="00EC2E11" w:rsidP="00EC2E11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National Family Caregivers Month</w:t>
      </w:r>
    </w:p>
    <w:p w:rsidR="00557128" w:rsidRDefault="00557128" w:rsidP="006B4C97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Veteran’s Day –</w:t>
      </w:r>
      <w:r w:rsidR="0075286D">
        <w:rPr>
          <w:rFonts w:ascii="Arial" w:hAnsi="Arial" w:cs="Arial"/>
          <w:sz w:val="24"/>
        </w:rPr>
        <w:t xml:space="preserve"> Sunday, Nov. 11</w:t>
      </w:r>
      <w:r>
        <w:rPr>
          <w:rFonts w:ascii="Arial" w:hAnsi="Arial" w:cs="Arial"/>
          <w:sz w:val="24"/>
        </w:rPr>
        <w:t>.</w:t>
      </w:r>
    </w:p>
    <w:p w:rsidR="00EC2E11" w:rsidRDefault="00EC2E11" w:rsidP="006B4C97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Great American Smokeout –</w:t>
      </w:r>
      <w:r w:rsidR="008C2663">
        <w:rPr>
          <w:rFonts w:ascii="Arial" w:hAnsi="Arial" w:cs="Arial"/>
          <w:sz w:val="24"/>
        </w:rPr>
        <w:t xml:space="preserve"> Thursday, Nov. 15</w:t>
      </w:r>
    </w:p>
    <w:p w:rsidR="00EC2E11" w:rsidRPr="00C81038" w:rsidRDefault="009C41D5" w:rsidP="00C81038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Thanksgiving –</w:t>
      </w:r>
      <w:r w:rsidR="0075286D">
        <w:rPr>
          <w:rFonts w:ascii="Arial" w:hAnsi="Arial" w:cs="Arial"/>
          <w:sz w:val="24"/>
        </w:rPr>
        <w:t xml:space="preserve"> Thursday, Nov. 22.</w:t>
      </w:r>
    </w:p>
    <w:p w:rsidR="006B4C97" w:rsidRPr="00B81F00" w:rsidRDefault="006B4C97" w:rsidP="006B4C97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December</w:t>
      </w:r>
      <w:r w:rsidRPr="00B81F00">
        <w:rPr>
          <w:rFonts w:ascii="Arial" w:hAnsi="Arial" w:cs="Arial"/>
          <w:b/>
        </w:rPr>
        <w:t xml:space="preserve"> 201</w:t>
      </w:r>
      <w:r w:rsidR="0075286D">
        <w:rPr>
          <w:rFonts w:ascii="Arial" w:hAnsi="Arial" w:cs="Arial"/>
          <w:b/>
        </w:rPr>
        <w:t>8</w:t>
      </w:r>
    </w:p>
    <w:p w:rsidR="006B4C97" w:rsidRDefault="006B4C97" w:rsidP="006B4C97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L</w:t>
      </w:r>
      <w:r w:rsidR="00C81038">
        <w:rPr>
          <w:rFonts w:ascii="Arial" w:hAnsi="Arial" w:cs="Arial"/>
          <w:b/>
          <w:sz w:val="24"/>
        </w:rPr>
        <w:t>AST DAY TO ENROLL THROUGH COVERED CALIFORNIA RENEWALS AND NEW SIGN-UPS FOR HEALTH COVERAGE BEGINNING JAN. 1, 2018</w:t>
      </w:r>
      <w:r>
        <w:rPr>
          <w:rFonts w:ascii="Arial" w:hAnsi="Arial" w:cs="Arial"/>
          <w:b/>
          <w:sz w:val="24"/>
        </w:rPr>
        <w:t xml:space="preserve"> – </w:t>
      </w:r>
      <w:r w:rsidR="00A70D64">
        <w:rPr>
          <w:rFonts w:ascii="Arial" w:hAnsi="Arial" w:cs="Arial"/>
          <w:sz w:val="24"/>
        </w:rPr>
        <w:t>Friday, Dec. 15.</w:t>
      </w:r>
    </w:p>
    <w:p w:rsidR="00EC2E11" w:rsidRPr="00EC2E11" w:rsidRDefault="00EC2E11" w:rsidP="006B4C97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Safe Toys &amp; Christmas Month</w:t>
      </w:r>
    </w:p>
    <w:p w:rsidR="00EC2E11" w:rsidRDefault="00EC2E11" w:rsidP="006B4C97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National Influenza Vaccination Week – </w:t>
      </w:r>
      <w:r w:rsidR="007577AF">
        <w:rPr>
          <w:rFonts w:ascii="Arial" w:hAnsi="Arial" w:cs="Arial"/>
          <w:sz w:val="24"/>
        </w:rPr>
        <w:t>Sunday</w:t>
      </w:r>
      <w:r w:rsidR="008C2663">
        <w:rPr>
          <w:rFonts w:ascii="Arial" w:hAnsi="Arial" w:cs="Arial"/>
          <w:sz w:val="24"/>
        </w:rPr>
        <w:t>, Dec. 2 to Sat</w:t>
      </w:r>
      <w:r w:rsidR="007577AF">
        <w:rPr>
          <w:rFonts w:ascii="Arial" w:hAnsi="Arial" w:cs="Arial"/>
          <w:sz w:val="24"/>
        </w:rPr>
        <w:t>urday</w:t>
      </w:r>
      <w:r w:rsidR="008C2663">
        <w:rPr>
          <w:rFonts w:ascii="Arial" w:hAnsi="Arial" w:cs="Arial"/>
          <w:sz w:val="24"/>
        </w:rPr>
        <w:t>, Dec. 8</w:t>
      </w:r>
    </w:p>
    <w:p w:rsidR="00C81038" w:rsidRDefault="00C81038" w:rsidP="007577AF">
      <w:pPr>
        <w:spacing w:after="120"/>
        <w:rPr>
          <w:rFonts w:ascii="Arial" w:hAnsi="Arial" w:cs="Arial"/>
          <w:b/>
        </w:rPr>
      </w:pPr>
    </w:p>
    <w:p w:rsidR="007577AF" w:rsidRPr="007577AF" w:rsidRDefault="007577AF" w:rsidP="007577AF">
      <w:pPr>
        <w:spacing w:after="12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</w:rPr>
        <w:lastRenderedPageBreak/>
        <w:t>[December 2018 continued]</w:t>
      </w:r>
    </w:p>
    <w:p w:rsidR="00EC2E11" w:rsidRPr="00EC2E11" w:rsidRDefault="00EC2E11" w:rsidP="006B4C97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Hanukkah –</w:t>
      </w:r>
      <w:r w:rsidR="0075286D">
        <w:rPr>
          <w:rFonts w:ascii="Arial" w:hAnsi="Arial" w:cs="Arial"/>
          <w:sz w:val="24"/>
        </w:rPr>
        <w:t xml:space="preserve"> Begins Sunday</w:t>
      </w:r>
      <w:r w:rsidR="007577AF">
        <w:rPr>
          <w:rFonts w:ascii="Arial" w:hAnsi="Arial" w:cs="Arial"/>
          <w:sz w:val="24"/>
        </w:rPr>
        <w:t>, Dec. 2 and ends Monday Dec. 9.</w:t>
      </w:r>
    </w:p>
    <w:p w:rsidR="009C41D5" w:rsidRDefault="009C41D5" w:rsidP="006B4C97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Christmas </w:t>
      </w:r>
      <w:r w:rsidR="00A70D64">
        <w:rPr>
          <w:rFonts w:ascii="Arial" w:hAnsi="Arial" w:cs="Arial"/>
          <w:b/>
          <w:sz w:val="24"/>
        </w:rPr>
        <w:t>–</w:t>
      </w:r>
      <w:r w:rsidR="0075286D">
        <w:rPr>
          <w:rFonts w:ascii="Arial" w:hAnsi="Arial" w:cs="Arial"/>
          <w:sz w:val="24"/>
        </w:rPr>
        <w:t xml:space="preserve"> Tuesday</w:t>
      </w:r>
      <w:r w:rsidR="00A70D64">
        <w:rPr>
          <w:rFonts w:ascii="Arial" w:hAnsi="Arial" w:cs="Arial"/>
          <w:sz w:val="24"/>
        </w:rPr>
        <w:t>, Dec. 25.</w:t>
      </w:r>
    </w:p>
    <w:p w:rsidR="00A70D64" w:rsidRPr="009C41D5" w:rsidRDefault="00EC2E11" w:rsidP="006B4C97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Kwa</w:t>
      </w:r>
      <w:r w:rsidR="00A70D64">
        <w:rPr>
          <w:rFonts w:ascii="Arial" w:hAnsi="Arial" w:cs="Arial"/>
          <w:b/>
          <w:sz w:val="24"/>
        </w:rPr>
        <w:t>nza</w:t>
      </w:r>
      <w:r>
        <w:rPr>
          <w:rFonts w:ascii="Arial" w:hAnsi="Arial" w:cs="Arial"/>
          <w:b/>
          <w:sz w:val="24"/>
        </w:rPr>
        <w:t>a</w:t>
      </w:r>
      <w:r w:rsidR="00A70D64">
        <w:rPr>
          <w:rFonts w:ascii="Arial" w:hAnsi="Arial" w:cs="Arial"/>
          <w:b/>
          <w:sz w:val="24"/>
        </w:rPr>
        <w:t xml:space="preserve"> begins –</w:t>
      </w:r>
      <w:r w:rsidR="00A70D64">
        <w:rPr>
          <w:rFonts w:ascii="Arial" w:hAnsi="Arial" w:cs="Arial"/>
          <w:sz w:val="24"/>
        </w:rPr>
        <w:t xml:space="preserve"> </w:t>
      </w:r>
      <w:r w:rsidR="0075286D">
        <w:rPr>
          <w:rFonts w:ascii="Arial" w:hAnsi="Arial" w:cs="Arial"/>
          <w:sz w:val="24"/>
        </w:rPr>
        <w:t>Begins Wednesday, Dec. 26 and ends Tuesday</w:t>
      </w:r>
      <w:r>
        <w:rPr>
          <w:rFonts w:ascii="Arial" w:hAnsi="Arial" w:cs="Arial"/>
          <w:sz w:val="24"/>
        </w:rPr>
        <w:t>, Jan. 1</w:t>
      </w:r>
      <w:r w:rsidR="007577AF">
        <w:rPr>
          <w:rFonts w:ascii="Arial" w:hAnsi="Arial" w:cs="Arial"/>
          <w:sz w:val="24"/>
        </w:rPr>
        <w:t>.</w:t>
      </w:r>
    </w:p>
    <w:p w:rsidR="006B4C97" w:rsidRDefault="006B4C97" w:rsidP="00B81F00">
      <w:pPr>
        <w:spacing w:after="120"/>
        <w:rPr>
          <w:rFonts w:ascii="Arial" w:hAnsi="Arial" w:cs="Arial"/>
          <w:b/>
        </w:rPr>
      </w:pPr>
    </w:p>
    <w:p w:rsidR="00B81F00" w:rsidRPr="00B81F00" w:rsidRDefault="00B81F00" w:rsidP="00B81F00">
      <w:pPr>
        <w:spacing w:after="120"/>
        <w:rPr>
          <w:rFonts w:ascii="Arial" w:hAnsi="Arial" w:cs="Arial"/>
          <w:b/>
        </w:rPr>
      </w:pPr>
      <w:r w:rsidRPr="00B81F00">
        <w:rPr>
          <w:rFonts w:ascii="Arial" w:hAnsi="Arial" w:cs="Arial"/>
          <w:b/>
        </w:rPr>
        <w:t xml:space="preserve">January </w:t>
      </w:r>
      <w:r w:rsidR="001E7DB3" w:rsidRPr="00B81F00">
        <w:rPr>
          <w:rFonts w:ascii="Arial" w:hAnsi="Arial" w:cs="Arial"/>
          <w:b/>
        </w:rPr>
        <w:t>201</w:t>
      </w:r>
      <w:r w:rsidR="00D01D69">
        <w:rPr>
          <w:rFonts w:ascii="Arial" w:hAnsi="Arial" w:cs="Arial"/>
          <w:b/>
        </w:rPr>
        <w:t>9</w:t>
      </w:r>
    </w:p>
    <w:p w:rsidR="00EC367D" w:rsidRPr="00580424" w:rsidRDefault="00EC367D" w:rsidP="00B81F00">
      <w:pPr>
        <w:pStyle w:val="ListParagraph"/>
        <w:numPr>
          <w:ilvl w:val="0"/>
          <w:numId w:val="26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CO</w:t>
      </w:r>
      <w:r w:rsidR="007577AF">
        <w:rPr>
          <w:rFonts w:ascii="Arial" w:hAnsi="Arial" w:cs="Arial"/>
          <w:b/>
          <w:sz w:val="24"/>
        </w:rPr>
        <w:t xml:space="preserve">VERED CALIFORNIA </w:t>
      </w:r>
      <w:r w:rsidR="008C2663">
        <w:rPr>
          <w:rFonts w:ascii="Arial" w:hAnsi="Arial" w:cs="Arial"/>
          <w:b/>
          <w:sz w:val="24"/>
        </w:rPr>
        <w:t>SIGN</w:t>
      </w:r>
      <w:r w:rsidR="00FF7605">
        <w:rPr>
          <w:rFonts w:ascii="Arial" w:hAnsi="Arial" w:cs="Arial"/>
          <w:b/>
          <w:sz w:val="24"/>
        </w:rPr>
        <w:t>-UP</w:t>
      </w:r>
      <w:r w:rsidRPr="00580424">
        <w:rPr>
          <w:rFonts w:ascii="Arial" w:hAnsi="Arial" w:cs="Arial"/>
          <w:b/>
          <w:sz w:val="24"/>
        </w:rPr>
        <w:t xml:space="preserve"> </w:t>
      </w:r>
      <w:r w:rsidR="00AF26A7">
        <w:rPr>
          <w:rFonts w:ascii="Arial" w:hAnsi="Arial" w:cs="Arial"/>
          <w:b/>
          <w:sz w:val="24"/>
        </w:rPr>
        <w:t xml:space="preserve">AND RENEWAL PERIOD </w:t>
      </w:r>
      <w:r w:rsidRPr="00580424">
        <w:rPr>
          <w:rFonts w:ascii="Arial" w:hAnsi="Arial" w:cs="Arial"/>
          <w:b/>
          <w:sz w:val="24"/>
        </w:rPr>
        <w:t xml:space="preserve">ENDS </w:t>
      </w:r>
      <w:r w:rsidRPr="00580424">
        <w:rPr>
          <w:rFonts w:ascii="Arial" w:hAnsi="Arial" w:cs="Arial"/>
          <w:sz w:val="24"/>
        </w:rPr>
        <w:t xml:space="preserve">– </w:t>
      </w:r>
      <w:r w:rsidR="0075286D">
        <w:rPr>
          <w:rFonts w:ascii="Arial" w:hAnsi="Arial" w:cs="Arial"/>
          <w:sz w:val="24"/>
        </w:rPr>
        <w:t>Tuesday</w:t>
      </w:r>
      <w:r w:rsidR="009C0241" w:rsidRPr="00580424">
        <w:rPr>
          <w:rFonts w:ascii="Arial" w:hAnsi="Arial" w:cs="Arial"/>
          <w:sz w:val="24"/>
        </w:rPr>
        <w:t xml:space="preserve">, </w:t>
      </w:r>
      <w:r w:rsidR="00A35876" w:rsidRPr="00580424">
        <w:rPr>
          <w:rFonts w:ascii="Arial" w:hAnsi="Arial" w:cs="Arial"/>
          <w:sz w:val="24"/>
        </w:rPr>
        <w:t xml:space="preserve">Jan. </w:t>
      </w:r>
      <w:r w:rsidR="0075286D">
        <w:rPr>
          <w:rFonts w:ascii="Arial" w:hAnsi="Arial" w:cs="Arial"/>
          <w:sz w:val="24"/>
        </w:rPr>
        <w:t>15</w:t>
      </w:r>
      <w:r w:rsidR="00A35876" w:rsidRPr="00580424">
        <w:rPr>
          <w:rFonts w:ascii="Arial" w:hAnsi="Arial" w:cs="Arial"/>
          <w:sz w:val="24"/>
        </w:rPr>
        <w:t>.</w:t>
      </w:r>
    </w:p>
    <w:p w:rsidR="00B81F00" w:rsidRPr="00580424" w:rsidRDefault="00B81F00" w:rsidP="00B81F00">
      <w:pPr>
        <w:pStyle w:val="ListParagraph"/>
        <w:numPr>
          <w:ilvl w:val="0"/>
          <w:numId w:val="26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National Birth Defects Prevention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B81F00" w:rsidP="00B81F00">
      <w:pPr>
        <w:pStyle w:val="ListParagraph"/>
        <w:numPr>
          <w:ilvl w:val="0"/>
          <w:numId w:val="26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National Glaucoma Awareness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B81F00" w:rsidP="00B81F00">
      <w:pPr>
        <w:pStyle w:val="ListParagraph"/>
        <w:numPr>
          <w:ilvl w:val="0"/>
          <w:numId w:val="26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National Cervical Health Awareness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327AF8" w:rsidRPr="00580424" w:rsidRDefault="00327AF8" w:rsidP="00B81F00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 xml:space="preserve">New Year’s Day </w:t>
      </w:r>
      <w:r w:rsidRPr="00580424">
        <w:rPr>
          <w:rFonts w:ascii="Arial" w:hAnsi="Arial" w:cs="Arial"/>
          <w:sz w:val="24"/>
        </w:rPr>
        <w:t xml:space="preserve">– </w:t>
      </w:r>
      <w:r w:rsidR="0075286D">
        <w:rPr>
          <w:rFonts w:ascii="Arial" w:hAnsi="Arial" w:cs="Arial"/>
          <w:sz w:val="24"/>
        </w:rPr>
        <w:t>Tuesday</w:t>
      </w:r>
      <w:r w:rsidR="00A35876" w:rsidRPr="00580424">
        <w:rPr>
          <w:rFonts w:ascii="Arial" w:hAnsi="Arial" w:cs="Arial"/>
          <w:sz w:val="24"/>
        </w:rPr>
        <w:t xml:space="preserve">, </w:t>
      </w:r>
      <w:r w:rsidRPr="00580424">
        <w:rPr>
          <w:rFonts w:ascii="Arial" w:hAnsi="Arial" w:cs="Arial"/>
          <w:sz w:val="24"/>
        </w:rPr>
        <w:t>Ja</w:t>
      </w:r>
      <w:r w:rsidR="00A35876" w:rsidRPr="00580424">
        <w:rPr>
          <w:rFonts w:ascii="Arial" w:hAnsi="Arial" w:cs="Arial"/>
          <w:sz w:val="24"/>
        </w:rPr>
        <w:t>n.</w:t>
      </w:r>
      <w:r w:rsidRPr="00580424">
        <w:rPr>
          <w:rFonts w:ascii="Arial" w:hAnsi="Arial" w:cs="Arial"/>
          <w:sz w:val="24"/>
        </w:rPr>
        <w:t xml:space="preserve"> 1</w:t>
      </w:r>
      <w:r w:rsidR="00A35876" w:rsidRPr="00580424">
        <w:rPr>
          <w:rFonts w:ascii="Arial" w:hAnsi="Arial" w:cs="Arial"/>
          <w:sz w:val="24"/>
        </w:rPr>
        <w:t>.</w:t>
      </w:r>
    </w:p>
    <w:p w:rsidR="00B81F00" w:rsidRPr="007577AF" w:rsidRDefault="00B81F00" w:rsidP="00B81F00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Epiphany</w:t>
      </w:r>
      <w:r w:rsidR="0075286D">
        <w:rPr>
          <w:rFonts w:ascii="Arial" w:hAnsi="Arial" w:cs="Arial"/>
          <w:sz w:val="24"/>
        </w:rPr>
        <w:t xml:space="preserve"> – Sunday</w:t>
      </w:r>
      <w:r w:rsidR="00EA04A9" w:rsidRPr="00580424">
        <w:rPr>
          <w:rFonts w:ascii="Arial" w:hAnsi="Arial" w:cs="Arial"/>
          <w:sz w:val="24"/>
        </w:rPr>
        <w:t xml:space="preserve">, </w:t>
      </w:r>
      <w:r w:rsidR="00A35876" w:rsidRPr="00580424">
        <w:rPr>
          <w:rFonts w:ascii="Arial" w:hAnsi="Arial" w:cs="Arial"/>
          <w:sz w:val="24"/>
        </w:rPr>
        <w:t xml:space="preserve">Jan. </w:t>
      </w:r>
      <w:r w:rsidR="00EA04A9" w:rsidRPr="00580424">
        <w:rPr>
          <w:rFonts w:ascii="Arial" w:hAnsi="Arial" w:cs="Arial"/>
          <w:sz w:val="24"/>
        </w:rPr>
        <w:t>6</w:t>
      </w:r>
      <w:r w:rsidR="00A35876" w:rsidRPr="00580424">
        <w:rPr>
          <w:rFonts w:ascii="Arial" w:hAnsi="Arial" w:cs="Arial"/>
          <w:sz w:val="24"/>
        </w:rPr>
        <w:t>.</w:t>
      </w:r>
    </w:p>
    <w:p w:rsidR="007577AF" w:rsidRPr="007577AF" w:rsidRDefault="007577AF" w:rsidP="00B81F00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7577AF">
        <w:rPr>
          <w:rFonts w:ascii="Arial" w:hAnsi="Arial" w:cs="Arial"/>
          <w:b/>
          <w:sz w:val="24"/>
        </w:rPr>
        <w:t xml:space="preserve">COVERED CALIFORNIA SPECIAL ENROLLMENT BEGINS </w:t>
      </w:r>
      <w:r w:rsidRPr="007577AF">
        <w:rPr>
          <w:rFonts w:ascii="Arial" w:hAnsi="Arial" w:cs="Arial"/>
          <w:sz w:val="24"/>
        </w:rPr>
        <w:t>–</w:t>
      </w:r>
      <w:r w:rsidRPr="007577AF">
        <w:rPr>
          <w:rFonts w:ascii="Arial" w:hAnsi="Arial" w:cs="Arial"/>
          <w:b/>
          <w:sz w:val="24"/>
        </w:rPr>
        <w:t xml:space="preserve"> </w:t>
      </w:r>
      <w:r w:rsidRPr="007577AF">
        <w:rPr>
          <w:rFonts w:ascii="Arial" w:hAnsi="Arial" w:cs="Arial"/>
          <w:sz w:val="24"/>
        </w:rPr>
        <w:t>Wednesday, Jan. 16.</w:t>
      </w:r>
    </w:p>
    <w:p w:rsidR="007577AF" w:rsidRPr="007577AF" w:rsidRDefault="007577AF" w:rsidP="00B81F00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7577AF">
        <w:rPr>
          <w:rFonts w:ascii="Arial" w:hAnsi="Arial" w:cs="Arial"/>
          <w:b/>
          <w:sz w:val="24"/>
        </w:rPr>
        <w:t xml:space="preserve">Week of Prayer for Christian Unity </w:t>
      </w:r>
      <w:r w:rsidRPr="007577AF">
        <w:rPr>
          <w:rFonts w:ascii="Arial" w:hAnsi="Arial" w:cs="Arial"/>
          <w:sz w:val="24"/>
        </w:rPr>
        <w:t>– Friday, Jan. 18 to Friday, Jan. 25.</w:t>
      </w:r>
    </w:p>
    <w:p w:rsidR="00B81F00" w:rsidRPr="007577AF" w:rsidRDefault="00B81F00" w:rsidP="00B81F00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7577AF">
        <w:rPr>
          <w:rFonts w:ascii="Arial" w:hAnsi="Arial" w:cs="Arial"/>
          <w:b/>
          <w:sz w:val="24"/>
        </w:rPr>
        <w:t>Martin Luther King Jr. Day</w:t>
      </w:r>
      <w:r w:rsidR="00EA04A9" w:rsidRPr="007577AF">
        <w:rPr>
          <w:rFonts w:ascii="Arial" w:hAnsi="Arial" w:cs="Arial"/>
          <w:sz w:val="24"/>
        </w:rPr>
        <w:t xml:space="preserve"> – Monday, </w:t>
      </w:r>
      <w:r w:rsidR="00A35876" w:rsidRPr="007577AF">
        <w:rPr>
          <w:rFonts w:ascii="Arial" w:hAnsi="Arial" w:cs="Arial"/>
          <w:sz w:val="24"/>
        </w:rPr>
        <w:t xml:space="preserve">Jan. </w:t>
      </w:r>
      <w:r w:rsidR="0075286D" w:rsidRPr="007577AF">
        <w:rPr>
          <w:rFonts w:ascii="Arial" w:hAnsi="Arial" w:cs="Arial"/>
          <w:sz w:val="24"/>
        </w:rPr>
        <w:t>21</w:t>
      </w:r>
      <w:r w:rsidR="00A35876" w:rsidRPr="007577AF">
        <w:rPr>
          <w:rFonts w:ascii="Arial" w:hAnsi="Arial" w:cs="Arial"/>
          <w:sz w:val="24"/>
        </w:rPr>
        <w:t>.</w:t>
      </w:r>
    </w:p>
    <w:p w:rsidR="00B81F00" w:rsidRPr="00B81F00" w:rsidRDefault="007577AF" w:rsidP="00B81F00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 w:rsidR="00B81F00" w:rsidRPr="00B81F00">
        <w:rPr>
          <w:rFonts w:ascii="Arial" w:hAnsi="Arial" w:cs="Arial"/>
          <w:b/>
        </w:rPr>
        <w:t xml:space="preserve">February </w:t>
      </w:r>
      <w:r w:rsidR="001E7DB3" w:rsidRPr="00B81F00">
        <w:rPr>
          <w:rFonts w:ascii="Arial" w:hAnsi="Arial" w:cs="Arial"/>
          <w:b/>
        </w:rPr>
        <w:t>201</w:t>
      </w:r>
      <w:r w:rsidR="00D01D69">
        <w:rPr>
          <w:rFonts w:ascii="Arial" w:hAnsi="Arial" w:cs="Arial"/>
          <w:b/>
        </w:rPr>
        <w:t>9</w:t>
      </w:r>
    </w:p>
    <w:p w:rsidR="00B81F00" w:rsidRPr="00580424" w:rsidRDefault="00B81F00" w:rsidP="00B81F00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American Heart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B81F00" w:rsidP="00B81F00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African</w:t>
      </w:r>
      <w:r w:rsidR="00A35876" w:rsidRPr="00580424">
        <w:rPr>
          <w:rFonts w:ascii="Arial" w:hAnsi="Arial" w:cs="Arial"/>
          <w:b/>
          <w:sz w:val="24"/>
        </w:rPr>
        <w:t>-</w:t>
      </w:r>
      <w:r w:rsidRPr="00580424">
        <w:rPr>
          <w:rFonts w:ascii="Arial" w:hAnsi="Arial" w:cs="Arial"/>
          <w:b/>
          <w:sz w:val="24"/>
        </w:rPr>
        <w:t>American History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B81F00" w:rsidP="00B81F00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St. Valentine’s Day</w:t>
      </w:r>
      <w:r w:rsidR="007577AF">
        <w:rPr>
          <w:rFonts w:ascii="Arial" w:hAnsi="Arial" w:cs="Arial"/>
          <w:sz w:val="24"/>
        </w:rPr>
        <w:t xml:space="preserve"> – Thursday</w:t>
      </w:r>
      <w:r w:rsidR="00EA04A9" w:rsidRPr="00580424">
        <w:rPr>
          <w:rFonts w:ascii="Arial" w:hAnsi="Arial" w:cs="Arial"/>
          <w:sz w:val="24"/>
        </w:rPr>
        <w:t xml:space="preserve">, </w:t>
      </w:r>
      <w:r w:rsidR="00A35876" w:rsidRPr="00580424">
        <w:rPr>
          <w:rFonts w:ascii="Arial" w:hAnsi="Arial" w:cs="Arial"/>
          <w:sz w:val="24"/>
        </w:rPr>
        <w:t xml:space="preserve">Feb. </w:t>
      </w:r>
      <w:r w:rsidR="00EA04A9" w:rsidRPr="00580424">
        <w:rPr>
          <w:rFonts w:ascii="Arial" w:hAnsi="Arial" w:cs="Arial"/>
          <w:sz w:val="24"/>
        </w:rPr>
        <w:t>14</w:t>
      </w:r>
      <w:r w:rsidR="00A35876" w:rsidRPr="00580424">
        <w:rPr>
          <w:rFonts w:ascii="Arial" w:hAnsi="Arial" w:cs="Arial"/>
          <w:sz w:val="24"/>
        </w:rPr>
        <w:t>.</w:t>
      </w:r>
    </w:p>
    <w:p w:rsidR="00B81F00" w:rsidRPr="00580424" w:rsidRDefault="00B81F00" w:rsidP="0017232B">
      <w:pPr>
        <w:pStyle w:val="ListParagraph"/>
        <w:numPr>
          <w:ilvl w:val="0"/>
          <w:numId w:val="24"/>
        </w:numPr>
        <w:spacing w:after="24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Presidents’ Day</w:t>
      </w:r>
      <w:r w:rsidR="00EA04A9" w:rsidRPr="00580424">
        <w:rPr>
          <w:rFonts w:ascii="Arial" w:hAnsi="Arial" w:cs="Arial"/>
          <w:sz w:val="24"/>
        </w:rPr>
        <w:t xml:space="preserve"> – Monday, </w:t>
      </w:r>
      <w:r w:rsidR="00A35876" w:rsidRPr="00580424">
        <w:rPr>
          <w:rFonts w:ascii="Arial" w:hAnsi="Arial" w:cs="Arial"/>
          <w:sz w:val="24"/>
        </w:rPr>
        <w:t xml:space="preserve">Feb. </w:t>
      </w:r>
      <w:r w:rsidR="007577AF">
        <w:rPr>
          <w:rFonts w:ascii="Arial" w:hAnsi="Arial" w:cs="Arial"/>
          <w:sz w:val="24"/>
        </w:rPr>
        <w:t>18</w:t>
      </w:r>
      <w:r w:rsidR="00A35876" w:rsidRPr="00580424">
        <w:rPr>
          <w:rFonts w:ascii="Arial" w:hAnsi="Arial" w:cs="Arial"/>
          <w:sz w:val="24"/>
        </w:rPr>
        <w:t>.</w:t>
      </w:r>
    </w:p>
    <w:p w:rsidR="00B81F00" w:rsidRPr="00B81F00" w:rsidRDefault="00B81F00" w:rsidP="00B81F00">
      <w:pPr>
        <w:spacing w:after="120"/>
        <w:rPr>
          <w:rFonts w:ascii="Arial" w:hAnsi="Arial" w:cs="Arial"/>
          <w:b/>
        </w:rPr>
      </w:pPr>
      <w:r w:rsidRPr="00B81F00">
        <w:rPr>
          <w:rFonts w:ascii="Arial" w:hAnsi="Arial" w:cs="Arial"/>
          <w:b/>
        </w:rPr>
        <w:t xml:space="preserve">March </w:t>
      </w:r>
      <w:r w:rsidR="001E7DB3" w:rsidRPr="00B81F00">
        <w:rPr>
          <w:rFonts w:ascii="Arial" w:hAnsi="Arial" w:cs="Arial"/>
          <w:b/>
        </w:rPr>
        <w:t>201</w:t>
      </w:r>
      <w:r w:rsidR="00D01D69">
        <w:rPr>
          <w:rFonts w:ascii="Arial" w:hAnsi="Arial" w:cs="Arial"/>
          <w:b/>
        </w:rPr>
        <w:t>9</w:t>
      </w:r>
    </w:p>
    <w:p w:rsidR="00B81F00" w:rsidRPr="00580424" w:rsidRDefault="00B81F00" w:rsidP="00B81F00">
      <w:pPr>
        <w:pStyle w:val="ListParagraph"/>
        <w:numPr>
          <w:ilvl w:val="0"/>
          <w:numId w:val="27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National Colorectal Cancer Awareness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B81F00" w:rsidP="00B81F00">
      <w:pPr>
        <w:pStyle w:val="ListParagraph"/>
        <w:numPr>
          <w:ilvl w:val="0"/>
          <w:numId w:val="27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National Endometriosis Awareness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B81F00" w:rsidP="00B81F00">
      <w:pPr>
        <w:pStyle w:val="ListParagraph"/>
        <w:numPr>
          <w:ilvl w:val="0"/>
          <w:numId w:val="27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National Kidney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B81F00" w:rsidP="00BC5EB2">
      <w:pPr>
        <w:pStyle w:val="ListParagraph"/>
        <w:numPr>
          <w:ilvl w:val="0"/>
          <w:numId w:val="27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Multiple Sclerosis Education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B81F00" w:rsidP="00BC5EB2">
      <w:pPr>
        <w:pStyle w:val="ListParagraph"/>
        <w:numPr>
          <w:ilvl w:val="0"/>
          <w:numId w:val="27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National Save Your Vision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EA04A9" w:rsidRPr="00580424" w:rsidRDefault="00EA04A9" w:rsidP="00BC5EB2">
      <w:pPr>
        <w:pStyle w:val="ListParagraph"/>
        <w:numPr>
          <w:ilvl w:val="0"/>
          <w:numId w:val="27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Ash Wednesday</w:t>
      </w:r>
      <w:r w:rsidR="007577AF">
        <w:rPr>
          <w:rFonts w:ascii="Arial" w:hAnsi="Arial" w:cs="Arial"/>
          <w:sz w:val="24"/>
        </w:rPr>
        <w:t xml:space="preserve"> – Wednesday, March 6</w:t>
      </w:r>
      <w:r w:rsidR="00A35876" w:rsidRPr="00580424">
        <w:rPr>
          <w:rFonts w:ascii="Arial" w:hAnsi="Arial" w:cs="Arial"/>
          <w:sz w:val="24"/>
        </w:rPr>
        <w:t>.</w:t>
      </w:r>
    </w:p>
    <w:p w:rsidR="005739C4" w:rsidRDefault="00B81F00" w:rsidP="005739C4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St. Patrick’s Day</w:t>
      </w:r>
      <w:r w:rsidR="007577AF">
        <w:rPr>
          <w:rFonts w:ascii="Arial" w:hAnsi="Arial" w:cs="Arial"/>
          <w:sz w:val="24"/>
        </w:rPr>
        <w:t xml:space="preserve"> – Sunday</w:t>
      </w:r>
      <w:r w:rsidR="00EC367D" w:rsidRPr="00580424">
        <w:rPr>
          <w:rFonts w:ascii="Arial" w:hAnsi="Arial" w:cs="Arial"/>
          <w:sz w:val="24"/>
        </w:rPr>
        <w:t>, March 17</w:t>
      </w:r>
      <w:r w:rsidR="00A35876" w:rsidRPr="00580424">
        <w:rPr>
          <w:rFonts w:ascii="Arial" w:hAnsi="Arial" w:cs="Arial"/>
          <w:sz w:val="24"/>
        </w:rPr>
        <w:t>.</w:t>
      </w:r>
      <w:r w:rsidR="005739C4" w:rsidRPr="005739C4">
        <w:rPr>
          <w:rFonts w:ascii="Arial" w:hAnsi="Arial" w:cs="Arial"/>
          <w:b/>
          <w:sz w:val="24"/>
        </w:rPr>
        <w:t xml:space="preserve"> </w:t>
      </w:r>
    </w:p>
    <w:p w:rsidR="005739C4" w:rsidRPr="005739C4" w:rsidRDefault="005739C4" w:rsidP="005739C4">
      <w:pPr>
        <w:spacing w:after="60" w:line="276" w:lineRule="auto"/>
        <w:ind w:left="360"/>
        <w:rPr>
          <w:rFonts w:ascii="Arial" w:hAnsi="Arial" w:cs="Arial"/>
          <w:b/>
        </w:rPr>
      </w:pPr>
    </w:p>
    <w:p w:rsidR="00B81F00" w:rsidRPr="00B81F00" w:rsidRDefault="00B81F00" w:rsidP="00B81F00">
      <w:pPr>
        <w:spacing w:after="120"/>
        <w:rPr>
          <w:rFonts w:ascii="Arial" w:hAnsi="Arial" w:cs="Arial"/>
          <w:b/>
        </w:rPr>
      </w:pPr>
      <w:r w:rsidRPr="00B81F00">
        <w:rPr>
          <w:rFonts w:ascii="Arial" w:hAnsi="Arial" w:cs="Arial"/>
          <w:b/>
        </w:rPr>
        <w:t xml:space="preserve">April </w:t>
      </w:r>
      <w:r w:rsidR="001E7DB3" w:rsidRPr="00B81F00">
        <w:rPr>
          <w:rFonts w:ascii="Arial" w:hAnsi="Arial" w:cs="Arial"/>
          <w:b/>
        </w:rPr>
        <w:t>201</w:t>
      </w:r>
      <w:r w:rsidR="00D01D69">
        <w:rPr>
          <w:rFonts w:ascii="Arial" w:hAnsi="Arial" w:cs="Arial"/>
          <w:b/>
        </w:rPr>
        <w:t>9</w:t>
      </w:r>
    </w:p>
    <w:p w:rsidR="00EC367D" w:rsidRPr="00580424" w:rsidRDefault="00EC367D" w:rsidP="00BC5EB2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sz w:val="24"/>
        </w:rPr>
      </w:pPr>
      <w:r w:rsidRPr="00580424">
        <w:rPr>
          <w:rFonts w:ascii="Arial" w:hAnsi="Arial" w:cs="Arial"/>
          <w:b/>
          <w:sz w:val="24"/>
        </w:rPr>
        <w:t>LAST DAY TO ENROLL IN COVERED CALIFORNIA TO MINIMIZE TAX PENALTIES</w:t>
      </w:r>
      <w:r w:rsidRPr="00580424">
        <w:rPr>
          <w:rFonts w:ascii="Arial" w:hAnsi="Arial" w:cs="Arial"/>
          <w:sz w:val="24"/>
        </w:rPr>
        <w:t xml:space="preserve"> – </w:t>
      </w:r>
      <w:r w:rsidR="005739C4">
        <w:rPr>
          <w:rFonts w:ascii="Arial" w:hAnsi="Arial" w:cs="Arial"/>
          <w:sz w:val="24"/>
        </w:rPr>
        <w:t>Monday</w:t>
      </w:r>
      <w:r w:rsidR="009C0241" w:rsidRPr="00580424">
        <w:rPr>
          <w:rFonts w:ascii="Arial" w:hAnsi="Arial" w:cs="Arial"/>
          <w:sz w:val="24"/>
        </w:rPr>
        <w:t xml:space="preserve">, </w:t>
      </w:r>
      <w:r w:rsidRPr="00580424">
        <w:rPr>
          <w:rFonts w:ascii="Arial" w:hAnsi="Arial" w:cs="Arial"/>
          <w:sz w:val="24"/>
        </w:rPr>
        <w:t>April 30</w:t>
      </w:r>
      <w:r w:rsidR="00A35876" w:rsidRPr="00580424">
        <w:rPr>
          <w:rFonts w:ascii="Arial" w:hAnsi="Arial" w:cs="Arial"/>
          <w:sz w:val="24"/>
        </w:rPr>
        <w:t>.</w:t>
      </w:r>
    </w:p>
    <w:p w:rsidR="00B81F00" w:rsidRPr="00580424" w:rsidRDefault="00B81F00" w:rsidP="00BC5EB2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Alcohol Awareness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B81F00" w:rsidP="00BC5EB2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National Autism Awareness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B81F00" w:rsidP="00BC5EB2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National Minority Health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7577AF" w:rsidRPr="007577AF" w:rsidRDefault="007577AF" w:rsidP="007577AF">
      <w:pPr>
        <w:spacing w:after="120"/>
        <w:rPr>
          <w:rFonts w:ascii="Arial" w:hAnsi="Arial" w:cs="Arial"/>
          <w:b/>
        </w:rPr>
      </w:pPr>
      <w:r w:rsidRPr="007577AF">
        <w:rPr>
          <w:rFonts w:ascii="Arial" w:hAnsi="Arial" w:cs="Arial"/>
          <w:b/>
        </w:rPr>
        <w:lastRenderedPageBreak/>
        <w:t>[April 201</w:t>
      </w:r>
      <w:r w:rsidR="00D01D69">
        <w:rPr>
          <w:rFonts w:ascii="Arial" w:hAnsi="Arial" w:cs="Arial"/>
          <w:b/>
        </w:rPr>
        <w:t>9</w:t>
      </w:r>
      <w:r w:rsidRPr="007577AF">
        <w:rPr>
          <w:rFonts w:ascii="Arial" w:hAnsi="Arial" w:cs="Arial"/>
          <w:b/>
        </w:rPr>
        <w:t xml:space="preserve"> continued]</w:t>
      </w:r>
    </w:p>
    <w:p w:rsidR="00B81F00" w:rsidRPr="00580424" w:rsidRDefault="00B81F00" w:rsidP="00BC5EB2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ST</w:t>
      </w:r>
      <w:r w:rsidR="00FC1485" w:rsidRPr="00580424">
        <w:rPr>
          <w:rFonts w:ascii="Arial" w:hAnsi="Arial" w:cs="Arial"/>
          <w:b/>
          <w:sz w:val="24"/>
        </w:rPr>
        <w:t>D</w:t>
      </w:r>
      <w:r w:rsidRPr="00580424">
        <w:rPr>
          <w:rFonts w:ascii="Arial" w:hAnsi="Arial" w:cs="Arial"/>
          <w:b/>
          <w:sz w:val="24"/>
        </w:rPr>
        <w:t xml:space="preserve"> Awareness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7577AF" w:rsidRPr="00580424" w:rsidRDefault="007577AF" w:rsidP="007577AF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Palm Sunday</w:t>
      </w:r>
      <w:r>
        <w:rPr>
          <w:rFonts w:ascii="Arial" w:hAnsi="Arial" w:cs="Arial"/>
          <w:sz w:val="24"/>
        </w:rPr>
        <w:t xml:space="preserve"> – Sunday, April 14</w:t>
      </w:r>
      <w:r w:rsidRPr="00580424">
        <w:rPr>
          <w:rFonts w:ascii="Arial" w:hAnsi="Arial" w:cs="Arial"/>
          <w:sz w:val="24"/>
        </w:rPr>
        <w:t>.</w:t>
      </w:r>
    </w:p>
    <w:p w:rsidR="007577AF" w:rsidRPr="00580424" w:rsidRDefault="007577AF" w:rsidP="007577AF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 xml:space="preserve">Holy (Maundy) Thursday </w:t>
      </w:r>
      <w:r w:rsidRPr="00580424">
        <w:rPr>
          <w:rFonts w:ascii="Arial" w:hAnsi="Arial" w:cs="Arial"/>
          <w:sz w:val="24"/>
        </w:rPr>
        <w:t>– Thur</w:t>
      </w:r>
      <w:r>
        <w:rPr>
          <w:rFonts w:ascii="Arial" w:hAnsi="Arial" w:cs="Arial"/>
          <w:sz w:val="24"/>
        </w:rPr>
        <w:t>sday, April 18</w:t>
      </w:r>
      <w:r w:rsidRPr="00580424">
        <w:rPr>
          <w:rFonts w:ascii="Arial" w:hAnsi="Arial" w:cs="Arial"/>
          <w:sz w:val="24"/>
        </w:rPr>
        <w:t>.</w:t>
      </w:r>
    </w:p>
    <w:p w:rsidR="00DB2F8E" w:rsidRPr="00DB2F8E" w:rsidRDefault="007577AF" w:rsidP="00B81E61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DB2F8E">
        <w:rPr>
          <w:rFonts w:ascii="Arial" w:hAnsi="Arial" w:cs="Arial"/>
          <w:b/>
          <w:sz w:val="24"/>
        </w:rPr>
        <w:t>Good Friday</w:t>
      </w:r>
      <w:r w:rsidRPr="00DB2F8E">
        <w:rPr>
          <w:rFonts w:ascii="Arial" w:hAnsi="Arial" w:cs="Arial"/>
          <w:sz w:val="24"/>
        </w:rPr>
        <w:t xml:space="preserve"> – Friday, April 19.</w:t>
      </w:r>
    </w:p>
    <w:p w:rsidR="007577AF" w:rsidRPr="00DB2F8E" w:rsidRDefault="007577AF" w:rsidP="00B81E61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DB2F8E">
        <w:rPr>
          <w:rFonts w:ascii="Arial" w:hAnsi="Arial" w:cs="Arial"/>
          <w:b/>
          <w:sz w:val="24"/>
        </w:rPr>
        <w:t>Passover</w:t>
      </w:r>
      <w:r w:rsidRPr="00DB2F8E">
        <w:rPr>
          <w:rFonts w:ascii="Arial" w:hAnsi="Arial" w:cs="Arial"/>
          <w:sz w:val="24"/>
        </w:rPr>
        <w:t xml:space="preserve"> – Begins Friday, April 19 and ends Saturday, April 27 </w:t>
      </w:r>
    </w:p>
    <w:p w:rsidR="005739C4" w:rsidRPr="00ED683D" w:rsidRDefault="00EC367D" w:rsidP="00FC1485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7577AF">
        <w:rPr>
          <w:rFonts w:ascii="Arial" w:hAnsi="Arial" w:cs="Arial"/>
          <w:b/>
          <w:sz w:val="24"/>
        </w:rPr>
        <w:t>Easter</w:t>
      </w:r>
      <w:r w:rsidR="00C37986">
        <w:rPr>
          <w:rFonts w:ascii="Arial" w:hAnsi="Arial" w:cs="Arial"/>
          <w:sz w:val="24"/>
        </w:rPr>
        <w:t xml:space="preserve"> – Sunday, April 21</w:t>
      </w:r>
    </w:p>
    <w:p w:rsidR="00ED683D" w:rsidRPr="007577AF" w:rsidRDefault="00ED683D" w:rsidP="00ED683D">
      <w:pPr>
        <w:pStyle w:val="ListParagraph"/>
        <w:spacing w:after="60" w:line="276" w:lineRule="auto"/>
        <w:contextualSpacing w:val="0"/>
        <w:rPr>
          <w:rFonts w:ascii="Arial" w:hAnsi="Arial" w:cs="Arial"/>
          <w:b/>
          <w:sz w:val="24"/>
        </w:rPr>
      </w:pPr>
    </w:p>
    <w:p w:rsidR="00B81F00" w:rsidRPr="00B81F00" w:rsidRDefault="00B81F00" w:rsidP="00B81F00">
      <w:pPr>
        <w:spacing w:after="120"/>
        <w:rPr>
          <w:rFonts w:ascii="Arial" w:hAnsi="Arial" w:cs="Arial"/>
          <w:b/>
        </w:rPr>
      </w:pPr>
      <w:r w:rsidRPr="00B81F00">
        <w:rPr>
          <w:rFonts w:ascii="Arial" w:hAnsi="Arial" w:cs="Arial"/>
          <w:b/>
        </w:rPr>
        <w:t xml:space="preserve">May </w:t>
      </w:r>
      <w:r w:rsidR="001E7DB3" w:rsidRPr="00B81F00">
        <w:rPr>
          <w:rFonts w:ascii="Arial" w:hAnsi="Arial" w:cs="Arial"/>
          <w:b/>
        </w:rPr>
        <w:t>201</w:t>
      </w:r>
      <w:r w:rsidR="00D01D69">
        <w:rPr>
          <w:rFonts w:ascii="Arial" w:hAnsi="Arial" w:cs="Arial"/>
          <w:b/>
        </w:rPr>
        <w:t>9</w:t>
      </w:r>
    </w:p>
    <w:p w:rsidR="00B81F00" w:rsidRPr="00580424" w:rsidRDefault="00B81F00" w:rsidP="00B81F00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National High Blood Pressure Education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146B88" w:rsidP="00B81F00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 xml:space="preserve">National </w:t>
      </w:r>
      <w:r w:rsidR="00B81F00" w:rsidRPr="00580424">
        <w:rPr>
          <w:rFonts w:ascii="Arial" w:hAnsi="Arial" w:cs="Arial"/>
          <w:b/>
          <w:sz w:val="24"/>
        </w:rPr>
        <w:t>Stroke Awareness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B81F00" w:rsidP="00B81F00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Arthritis Awareness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B81F00" w:rsidP="00B81F00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National Asthma and Allergy Awareness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B81F00" w:rsidP="00B81F00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Hepatitis Awareness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B81F00" w:rsidP="00B81F00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Lupus Awareness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AC2D52" w:rsidRDefault="007E0BD3" w:rsidP="00AC2D52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 xml:space="preserve">National Day of Prayer </w:t>
      </w:r>
      <w:r w:rsidR="00ED683D">
        <w:rPr>
          <w:rFonts w:ascii="Arial" w:hAnsi="Arial" w:cs="Arial"/>
          <w:sz w:val="24"/>
        </w:rPr>
        <w:t>– Thursday, May 2</w:t>
      </w:r>
      <w:r w:rsidR="00A35876" w:rsidRPr="00580424">
        <w:rPr>
          <w:rFonts w:ascii="Arial" w:hAnsi="Arial" w:cs="Arial"/>
          <w:sz w:val="24"/>
        </w:rPr>
        <w:t>.</w:t>
      </w:r>
      <w:r w:rsidR="00AC2D52" w:rsidRPr="00AC2D52">
        <w:rPr>
          <w:rFonts w:ascii="Arial" w:hAnsi="Arial" w:cs="Arial"/>
          <w:b/>
          <w:sz w:val="24"/>
        </w:rPr>
        <w:t xml:space="preserve"> </w:t>
      </w:r>
    </w:p>
    <w:p w:rsidR="00AC2D52" w:rsidRDefault="00AC2D52" w:rsidP="00AC2D52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 xml:space="preserve">Ascension </w:t>
      </w:r>
      <w:r w:rsidRPr="00580424">
        <w:rPr>
          <w:rFonts w:ascii="Arial" w:hAnsi="Arial" w:cs="Arial"/>
          <w:sz w:val="24"/>
        </w:rPr>
        <w:t>–</w:t>
      </w:r>
      <w:r w:rsidRPr="00580424">
        <w:rPr>
          <w:rFonts w:ascii="Arial" w:hAnsi="Arial" w:cs="Arial"/>
          <w:b/>
          <w:sz w:val="24"/>
        </w:rPr>
        <w:t xml:space="preserve"> </w:t>
      </w:r>
      <w:r w:rsidR="00ED683D">
        <w:rPr>
          <w:rFonts w:ascii="Arial" w:hAnsi="Arial" w:cs="Arial"/>
          <w:sz w:val="24"/>
        </w:rPr>
        <w:t>Thursday, May 30</w:t>
      </w:r>
      <w:r w:rsidRPr="00580424">
        <w:rPr>
          <w:rFonts w:ascii="Arial" w:hAnsi="Arial" w:cs="Arial"/>
          <w:sz w:val="24"/>
        </w:rPr>
        <w:t>.</w:t>
      </w:r>
      <w:r w:rsidRPr="00AC2D52">
        <w:rPr>
          <w:rFonts w:ascii="Arial" w:hAnsi="Arial" w:cs="Arial"/>
          <w:b/>
          <w:sz w:val="24"/>
        </w:rPr>
        <w:t xml:space="preserve"> </w:t>
      </w:r>
    </w:p>
    <w:p w:rsidR="00B81F00" w:rsidRPr="00580424" w:rsidRDefault="00B81F00" w:rsidP="007E0BD3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Mother’s Day</w:t>
      </w:r>
      <w:r w:rsidR="00ED683D">
        <w:rPr>
          <w:rFonts w:ascii="Arial" w:hAnsi="Arial" w:cs="Arial"/>
          <w:sz w:val="24"/>
        </w:rPr>
        <w:t xml:space="preserve"> – Sunday, May 12</w:t>
      </w:r>
      <w:r w:rsidR="00A35876" w:rsidRPr="00580424">
        <w:rPr>
          <w:rFonts w:ascii="Arial" w:hAnsi="Arial" w:cs="Arial"/>
          <w:sz w:val="24"/>
        </w:rPr>
        <w:t>.</w:t>
      </w:r>
    </w:p>
    <w:p w:rsidR="00B81F00" w:rsidRPr="00580424" w:rsidRDefault="00B81F00" w:rsidP="00B81F00">
      <w:pPr>
        <w:pStyle w:val="ListParagraph"/>
        <w:numPr>
          <w:ilvl w:val="0"/>
          <w:numId w:val="24"/>
        </w:numPr>
        <w:spacing w:after="24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Memorial Day</w:t>
      </w:r>
      <w:r w:rsidR="00752A59">
        <w:rPr>
          <w:rFonts w:ascii="Arial" w:hAnsi="Arial" w:cs="Arial"/>
          <w:sz w:val="24"/>
        </w:rPr>
        <w:t xml:space="preserve"> – Monday, May 28</w:t>
      </w:r>
      <w:r w:rsidR="00A35876" w:rsidRPr="00580424">
        <w:rPr>
          <w:rFonts w:ascii="Arial" w:hAnsi="Arial" w:cs="Arial"/>
          <w:sz w:val="24"/>
        </w:rPr>
        <w:t>.</w:t>
      </w:r>
    </w:p>
    <w:p w:rsidR="00EC2E11" w:rsidRDefault="00EC2E11" w:rsidP="00B81F00">
      <w:pPr>
        <w:spacing w:after="120"/>
        <w:rPr>
          <w:rFonts w:ascii="Arial" w:hAnsi="Arial" w:cs="Arial"/>
          <w:b/>
        </w:rPr>
      </w:pPr>
    </w:p>
    <w:p w:rsidR="00B81F00" w:rsidRPr="00580424" w:rsidRDefault="00B81F00" w:rsidP="00B81F00">
      <w:pPr>
        <w:spacing w:after="120"/>
        <w:rPr>
          <w:rFonts w:ascii="Arial" w:hAnsi="Arial" w:cs="Arial"/>
          <w:b/>
          <w:sz w:val="28"/>
        </w:rPr>
      </w:pPr>
      <w:r w:rsidRPr="00B81F00">
        <w:rPr>
          <w:rFonts w:ascii="Arial" w:hAnsi="Arial" w:cs="Arial"/>
          <w:b/>
        </w:rPr>
        <w:t xml:space="preserve">June </w:t>
      </w:r>
      <w:r w:rsidR="001E7DB3" w:rsidRPr="00B81F00">
        <w:rPr>
          <w:rFonts w:ascii="Arial" w:hAnsi="Arial" w:cs="Arial"/>
          <w:b/>
        </w:rPr>
        <w:t>201</w:t>
      </w:r>
      <w:r w:rsidR="00D01D69">
        <w:rPr>
          <w:rFonts w:ascii="Arial" w:hAnsi="Arial" w:cs="Arial"/>
          <w:b/>
        </w:rPr>
        <w:t>9</w:t>
      </w:r>
    </w:p>
    <w:p w:rsidR="00B81F00" w:rsidRDefault="00B81F00" w:rsidP="00BC5EB2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National Men’s Health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ED683D" w:rsidRPr="00580424" w:rsidRDefault="00ED683D" w:rsidP="00ED683D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Pentecost</w:t>
      </w:r>
      <w:r>
        <w:rPr>
          <w:rFonts w:ascii="Arial" w:hAnsi="Arial" w:cs="Arial"/>
          <w:sz w:val="24"/>
        </w:rPr>
        <w:t xml:space="preserve"> – Sunday, June 9</w:t>
      </w:r>
      <w:r w:rsidRPr="00580424">
        <w:rPr>
          <w:rFonts w:ascii="Arial" w:hAnsi="Arial" w:cs="Arial"/>
          <w:sz w:val="24"/>
        </w:rPr>
        <w:t>.</w:t>
      </w:r>
    </w:p>
    <w:p w:rsidR="00146B88" w:rsidRPr="00580424" w:rsidRDefault="00146B88" w:rsidP="00827A4F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 xml:space="preserve">National Children’s Day </w:t>
      </w:r>
      <w:r w:rsidRPr="00580424">
        <w:rPr>
          <w:rFonts w:ascii="Arial" w:hAnsi="Arial" w:cs="Arial"/>
          <w:sz w:val="24"/>
        </w:rPr>
        <w:t>–</w:t>
      </w:r>
      <w:r w:rsidRPr="00580424">
        <w:rPr>
          <w:rFonts w:ascii="Arial" w:hAnsi="Arial" w:cs="Arial"/>
          <w:b/>
          <w:sz w:val="24"/>
        </w:rPr>
        <w:t xml:space="preserve"> </w:t>
      </w:r>
      <w:r w:rsidR="00ED683D">
        <w:rPr>
          <w:rFonts w:ascii="Arial" w:hAnsi="Arial" w:cs="Arial"/>
          <w:sz w:val="24"/>
        </w:rPr>
        <w:t>Sunday, June 9</w:t>
      </w:r>
      <w:r w:rsidR="00A35876" w:rsidRPr="00580424">
        <w:rPr>
          <w:rFonts w:ascii="Arial" w:hAnsi="Arial" w:cs="Arial"/>
          <w:sz w:val="24"/>
        </w:rPr>
        <w:t>.</w:t>
      </w:r>
    </w:p>
    <w:p w:rsidR="00B81F00" w:rsidRPr="00580424" w:rsidRDefault="00B81F00" w:rsidP="003A3A0E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 xml:space="preserve">Father’s Day </w:t>
      </w:r>
      <w:r w:rsidR="006E0C03" w:rsidRPr="00580424">
        <w:rPr>
          <w:rFonts w:ascii="Arial" w:hAnsi="Arial" w:cs="Arial"/>
          <w:sz w:val="24"/>
        </w:rPr>
        <w:t>–</w:t>
      </w:r>
      <w:r w:rsidR="006E0C03" w:rsidRPr="00580424">
        <w:rPr>
          <w:rFonts w:ascii="Arial" w:hAnsi="Arial" w:cs="Arial"/>
          <w:b/>
          <w:sz w:val="24"/>
        </w:rPr>
        <w:t xml:space="preserve"> </w:t>
      </w:r>
      <w:r w:rsidR="00ED683D">
        <w:rPr>
          <w:rFonts w:ascii="Arial" w:hAnsi="Arial" w:cs="Arial"/>
          <w:sz w:val="24"/>
        </w:rPr>
        <w:t>Sunday, June 16</w:t>
      </w:r>
      <w:r w:rsidR="00A35876" w:rsidRPr="00580424">
        <w:rPr>
          <w:rFonts w:ascii="Arial" w:hAnsi="Arial" w:cs="Arial"/>
          <w:sz w:val="24"/>
        </w:rPr>
        <w:t>.</w:t>
      </w:r>
    </w:p>
    <w:p w:rsidR="00827A4F" w:rsidRPr="00580424" w:rsidRDefault="00827A4F" w:rsidP="00BC5EB2">
      <w:pPr>
        <w:pStyle w:val="ListParagraph"/>
        <w:numPr>
          <w:ilvl w:val="0"/>
          <w:numId w:val="24"/>
        </w:numPr>
        <w:spacing w:after="24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 xml:space="preserve">Juneteenth </w:t>
      </w:r>
      <w:r w:rsidR="00ED683D">
        <w:rPr>
          <w:rFonts w:ascii="Arial" w:hAnsi="Arial" w:cs="Arial"/>
          <w:sz w:val="24"/>
        </w:rPr>
        <w:t>– Wednesday</w:t>
      </w:r>
      <w:r w:rsidRPr="00580424">
        <w:rPr>
          <w:rFonts w:ascii="Arial" w:hAnsi="Arial" w:cs="Arial"/>
          <w:sz w:val="24"/>
        </w:rPr>
        <w:t>, June 19</w:t>
      </w:r>
      <w:r w:rsidR="00A35876" w:rsidRPr="00580424">
        <w:rPr>
          <w:rFonts w:ascii="Arial" w:hAnsi="Arial" w:cs="Arial"/>
          <w:sz w:val="24"/>
        </w:rPr>
        <w:t>.</w:t>
      </w:r>
    </w:p>
    <w:p w:rsidR="00B81F00" w:rsidRPr="00580424" w:rsidRDefault="00B81F00" w:rsidP="00B81F00">
      <w:pPr>
        <w:spacing w:after="120"/>
        <w:rPr>
          <w:rFonts w:ascii="Arial" w:hAnsi="Arial" w:cs="Arial"/>
          <w:b/>
          <w:sz w:val="28"/>
        </w:rPr>
      </w:pPr>
      <w:r w:rsidRPr="00B81F00">
        <w:rPr>
          <w:rFonts w:ascii="Arial" w:hAnsi="Arial" w:cs="Arial"/>
          <w:b/>
        </w:rPr>
        <w:t xml:space="preserve">July </w:t>
      </w:r>
      <w:r w:rsidR="001E7DB3" w:rsidRPr="00B81F00">
        <w:rPr>
          <w:rFonts w:ascii="Arial" w:hAnsi="Arial" w:cs="Arial"/>
          <w:b/>
        </w:rPr>
        <w:t>201</w:t>
      </w:r>
      <w:r w:rsidR="00D01D69">
        <w:rPr>
          <w:rFonts w:ascii="Arial" w:hAnsi="Arial" w:cs="Arial"/>
          <w:b/>
        </w:rPr>
        <w:t>9</w:t>
      </w:r>
    </w:p>
    <w:p w:rsidR="00B81F00" w:rsidRPr="00580424" w:rsidRDefault="00B81F00" w:rsidP="00B81F00">
      <w:pPr>
        <w:pStyle w:val="ListParagraph"/>
        <w:numPr>
          <w:ilvl w:val="0"/>
          <w:numId w:val="29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Juvenile Arthritis Awareness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ED683D" w:rsidRDefault="00B81F00" w:rsidP="00B81F00">
      <w:pPr>
        <w:pStyle w:val="ListParagraph"/>
        <w:numPr>
          <w:ilvl w:val="0"/>
          <w:numId w:val="24"/>
        </w:numPr>
        <w:spacing w:after="24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Independence Day</w:t>
      </w:r>
      <w:r w:rsidR="00ED683D">
        <w:rPr>
          <w:rFonts w:ascii="Arial" w:hAnsi="Arial" w:cs="Arial"/>
          <w:sz w:val="24"/>
        </w:rPr>
        <w:t xml:space="preserve"> – Thursday</w:t>
      </w:r>
      <w:r w:rsidR="006E0C03" w:rsidRPr="00580424">
        <w:rPr>
          <w:rFonts w:ascii="Arial" w:hAnsi="Arial" w:cs="Arial"/>
          <w:sz w:val="24"/>
        </w:rPr>
        <w:t>, July 4</w:t>
      </w:r>
      <w:r w:rsidR="00A35876" w:rsidRPr="00580424">
        <w:rPr>
          <w:rFonts w:ascii="Arial" w:hAnsi="Arial" w:cs="Arial"/>
          <w:sz w:val="24"/>
        </w:rPr>
        <w:t>.</w:t>
      </w:r>
    </w:p>
    <w:p w:rsidR="00ED683D" w:rsidRPr="00AC2D52" w:rsidRDefault="00ED683D" w:rsidP="003E6EAF">
      <w:pPr>
        <w:pStyle w:val="ListParagraph"/>
        <w:spacing w:after="240" w:line="276" w:lineRule="auto"/>
        <w:contextualSpacing w:val="0"/>
        <w:rPr>
          <w:rFonts w:ascii="Arial" w:hAnsi="Arial" w:cs="Arial"/>
          <w:b/>
          <w:sz w:val="24"/>
        </w:rPr>
      </w:pPr>
    </w:p>
    <w:p w:rsidR="00B81F00" w:rsidRPr="00B81F00" w:rsidRDefault="00B81F00" w:rsidP="00B81F00">
      <w:pPr>
        <w:spacing w:after="120"/>
        <w:rPr>
          <w:rFonts w:ascii="Arial" w:hAnsi="Arial" w:cs="Arial"/>
          <w:b/>
        </w:rPr>
      </w:pPr>
      <w:r w:rsidRPr="00B81F00">
        <w:rPr>
          <w:rFonts w:ascii="Arial" w:hAnsi="Arial" w:cs="Arial"/>
          <w:b/>
        </w:rPr>
        <w:t xml:space="preserve">August </w:t>
      </w:r>
      <w:r w:rsidR="001E7DB3">
        <w:rPr>
          <w:rFonts w:ascii="Arial" w:hAnsi="Arial" w:cs="Arial"/>
          <w:b/>
        </w:rPr>
        <w:t>201</w:t>
      </w:r>
      <w:r w:rsidR="00D01D69">
        <w:rPr>
          <w:rFonts w:ascii="Arial" w:hAnsi="Arial" w:cs="Arial"/>
          <w:b/>
        </w:rPr>
        <w:t>9</w:t>
      </w:r>
    </w:p>
    <w:p w:rsidR="00B81F00" w:rsidRPr="00580424" w:rsidRDefault="00B81F00" w:rsidP="00B81F00">
      <w:pPr>
        <w:pStyle w:val="ListParagraph"/>
        <w:numPr>
          <w:ilvl w:val="0"/>
          <w:numId w:val="24"/>
        </w:numPr>
        <w:spacing w:after="24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National Immunization Awareness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ED683D" w:rsidRDefault="00ED683D" w:rsidP="00B81F00">
      <w:pPr>
        <w:spacing w:after="120"/>
        <w:rPr>
          <w:rFonts w:ascii="Arial" w:hAnsi="Arial" w:cs="Arial"/>
          <w:b/>
        </w:rPr>
      </w:pPr>
    </w:p>
    <w:p w:rsidR="00ED683D" w:rsidRDefault="00ED683D" w:rsidP="00B81F00">
      <w:pPr>
        <w:spacing w:after="120"/>
        <w:rPr>
          <w:rFonts w:ascii="Arial" w:hAnsi="Arial" w:cs="Arial"/>
          <w:b/>
        </w:rPr>
      </w:pPr>
    </w:p>
    <w:p w:rsidR="00ED683D" w:rsidRDefault="00ED683D" w:rsidP="00B81F00">
      <w:pPr>
        <w:spacing w:after="120"/>
        <w:rPr>
          <w:rFonts w:ascii="Arial" w:hAnsi="Arial" w:cs="Arial"/>
          <w:b/>
        </w:rPr>
      </w:pPr>
    </w:p>
    <w:p w:rsidR="00B81F00" w:rsidRPr="00B81F00" w:rsidRDefault="00B81F00" w:rsidP="00B81F00">
      <w:pPr>
        <w:spacing w:after="120"/>
        <w:rPr>
          <w:rFonts w:ascii="Arial" w:hAnsi="Arial" w:cs="Arial"/>
          <w:b/>
        </w:rPr>
      </w:pPr>
      <w:r w:rsidRPr="00B81F00">
        <w:rPr>
          <w:rFonts w:ascii="Arial" w:hAnsi="Arial" w:cs="Arial"/>
          <w:b/>
        </w:rPr>
        <w:t xml:space="preserve">September </w:t>
      </w:r>
      <w:r w:rsidR="001E7DB3">
        <w:rPr>
          <w:rFonts w:ascii="Arial" w:hAnsi="Arial" w:cs="Arial"/>
          <w:b/>
        </w:rPr>
        <w:t>201</w:t>
      </w:r>
      <w:r w:rsidR="00D01D69">
        <w:rPr>
          <w:rFonts w:ascii="Arial" w:hAnsi="Arial" w:cs="Arial"/>
          <w:b/>
        </w:rPr>
        <w:t>9</w:t>
      </w:r>
    </w:p>
    <w:p w:rsidR="00B81F00" w:rsidRPr="00580424" w:rsidRDefault="00B81F00" w:rsidP="00B81F00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National Prostate Health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B81F00" w:rsidP="00B81F00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National Atrial Fibrillation Awareness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B81F00" w:rsidP="00B81F00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 xml:space="preserve">National Sickle Cell </w:t>
      </w:r>
      <w:r w:rsidR="00A35876" w:rsidRPr="00580424">
        <w:rPr>
          <w:rFonts w:ascii="Arial" w:hAnsi="Arial" w:cs="Arial"/>
          <w:b/>
          <w:sz w:val="24"/>
        </w:rPr>
        <w:t xml:space="preserve">Awareness </w:t>
      </w:r>
      <w:r w:rsidRPr="00580424">
        <w:rPr>
          <w:rFonts w:ascii="Arial" w:hAnsi="Arial" w:cs="Arial"/>
          <w:b/>
          <w:sz w:val="24"/>
        </w:rPr>
        <w:t>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B81F00" w:rsidP="00B81F00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Ovarian Cancer Awareness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B81F00" w:rsidP="00BC5EB2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National Cholesterol Education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B81F00" w:rsidRPr="00580424" w:rsidRDefault="00B81F00" w:rsidP="00BC5EB2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National Childhood Obesity Awareness Month</w:t>
      </w:r>
      <w:r w:rsidR="00A35876" w:rsidRPr="00580424">
        <w:rPr>
          <w:rFonts w:ascii="Arial" w:hAnsi="Arial" w:cs="Arial"/>
          <w:b/>
          <w:sz w:val="24"/>
        </w:rPr>
        <w:t>.</w:t>
      </w:r>
    </w:p>
    <w:p w:rsidR="00A67CA7" w:rsidRPr="00580424" w:rsidRDefault="00A67CA7" w:rsidP="00A67CA7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Labor Day</w:t>
      </w:r>
      <w:r w:rsidRPr="00580424">
        <w:rPr>
          <w:rFonts w:ascii="Arial" w:hAnsi="Arial" w:cs="Arial"/>
          <w:sz w:val="24"/>
        </w:rPr>
        <w:t xml:space="preserve"> – Monday, </w:t>
      </w:r>
      <w:r w:rsidR="00A35876" w:rsidRPr="00580424">
        <w:rPr>
          <w:rFonts w:ascii="Arial" w:hAnsi="Arial" w:cs="Arial"/>
          <w:sz w:val="24"/>
        </w:rPr>
        <w:t xml:space="preserve">Sept. </w:t>
      </w:r>
      <w:r w:rsidR="00ED683D">
        <w:rPr>
          <w:rFonts w:ascii="Arial" w:hAnsi="Arial" w:cs="Arial"/>
          <w:sz w:val="24"/>
        </w:rPr>
        <w:t>2</w:t>
      </w:r>
      <w:r w:rsidR="00A35876" w:rsidRPr="00580424">
        <w:rPr>
          <w:rFonts w:ascii="Arial" w:hAnsi="Arial" w:cs="Arial"/>
          <w:sz w:val="24"/>
        </w:rPr>
        <w:t>.</w:t>
      </w:r>
    </w:p>
    <w:p w:rsidR="00F75D58" w:rsidRPr="00580424" w:rsidRDefault="00F75D58" w:rsidP="00F75D58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Grandparents Day</w:t>
      </w:r>
      <w:r w:rsidRPr="00580424">
        <w:rPr>
          <w:rFonts w:ascii="Arial" w:hAnsi="Arial" w:cs="Arial"/>
          <w:sz w:val="24"/>
        </w:rPr>
        <w:t xml:space="preserve"> – Sunday, </w:t>
      </w:r>
      <w:r w:rsidR="00A35876" w:rsidRPr="00580424">
        <w:rPr>
          <w:rFonts w:ascii="Arial" w:hAnsi="Arial" w:cs="Arial"/>
          <w:sz w:val="24"/>
        </w:rPr>
        <w:t xml:space="preserve">Sept. </w:t>
      </w:r>
      <w:r w:rsidR="00ED683D">
        <w:rPr>
          <w:rFonts w:ascii="Arial" w:hAnsi="Arial" w:cs="Arial"/>
          <w:sz w:val="24"/>
        </w:rPr>
        <w:t>8</w:t>
      </w:r>
      <w:r w:rsidR="00AC2D52" w:rsidRPr="00AC2D52">
        <w:rPr>
          <w:rFonts w:ascii="Arial" w:hAnsi="Arial" w:cs="Arial"/>
          <w:b/>
          <w:sz w:val="24"/>
        </w:rPr>
        <w:t>.</w:t>
      </w:r>
    </w:p>
    <w:p w:rsidR="00F75D58" w:rsidRPr="00ED683D" w:rsidRDefault="00F75D58" w:rsidP="003A3A0E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Rosh Hashanah</w:t>
      </w:r>
      <w:r w:rsidRPr="00580424">
        <w:rPr>
          <w:rFonts w:ascii="Arial" w:hAnsi="Arial" w:cs="Arial"/>
          <w:sz w:val="24"/>
        </w:rPr>
        <w:t xml:space="preserve"> –</w:t>
      </w:r>
      <w:r w:rsidR="00ED683D">
        <w:rPr>
          <w:rFonts w:ascii="Arial" w:hAnsi="Arial" w:cs="Arial"/>
          <w:sz w:val="24"/>
        </w:rPr>
        <w:t xml:space="preserve"> Begins</w:t>
      </w:r>
      <w:r w:rsidR="00AC2D52">
        <w:rPr>
          <w:rFonts w:ascii="Arial" w:hAnsi="Arial" w:cs="Arial"/>
          <w:sz w:val="24"/>
        </w:rPr>
        <w:t xml:space="preserve"> the evening of Sunday</w:t>
      </w:r>
      <w:r w:rsidRPr="00580424">
        <w:rPr>
          <w:rFonts w:ascii="Arial" w:hAnsi="Arial" w:cs="Arial"/>
          <w:sz w:val="24"/>
        </w:rPr>
        <w:t xml:space="preserve">, </w:t>
      </w:r>
      <w:r w:rsidR="00A35876" w:rsidRPr="00580424">
        <w:rPr>
          <w:rFonts w:ascii="Arial" w:hAnsi="Arial" w:cs="Arial"/>
          <w:sz w:val="24"/>
        </w:rPr>
        <w:t xml:space="preserve">Sept. </w:t>
      </w:r>
      <w:r w:rsidR="00ED683D">
        <w:rPr>
          <w:rFonts w:ascii="Arial" w:hAnsi="Arial" w:cs="Arial"/>
          <w:sz w:val="24"/>
        </w:rPr>
        <w:t>2</w:t>
      </w:r>
      <w:r w:rsidR="00AC2D52">
        <w:rPr>
          <w:rFonts w:ascii="Arial" w:hAnsi="Arial" w:cs="Arial"/>
          <w:sz w:val="24"/>
        </w:rPr>
        <w:t>9</w:t>
      </w:r>
      <w:r w:rsidRPr="00580424">
        <w:rPr>
          <w:rFonts w:ascii="Arial" w:hAnsi="Arial" w:cs="Arial"/>
          <w:sz w:val="24"/>
        </w:rPr>
        <w:t xml:space="preserve"> </w:t>
      </w:r>
      <w:r w:rsidR="00AC2D52">
        <w:rPr>
          <w:rFonts w:ascii="Arial" w:hAnsi="Arial" w:cs="Arial"/>
          <w:sz w:val="24"/>
        </w:rPr>
        <w:t xml:space="preserve">and ends </w:t>
      </w:r>
      <w:r w:rsidR="00ED683D">
        <w:rPr>
          <w:rFonts w:ascii="Arial" w:hAnsi="Arial" w:cs="Arial"/>
          <w:sz w:val="24"/>
        </w:rPr>
        <w:t>the evening of Tuesday, Oct 1</w:t>
      </w:r>
      <w:r w:rsidR="00AC2D52">
        <w:rPr>
          <w:rFonts w:ascii="Arial" w:hAnsi="Arial" w:cs="Arial"/>
          <w:sz w:val="24"/>
        </w:rPr>
        <w:t>.</w:t>
      </w:r>
    </w:p>
    <w:p w:rsidR="00ED683D" w:rsidRPr="00580424" w:rsidRDefault="00ED683D" w:rsidP="00ED683D">
      <w:pPr>
        <w:pStyle w:val="ListParagraph"/>
        <w:spacing w:after="60" w:line="276" w:lineRule="auto"/>
        <w:contextualSpacing w:val="0"/>
        <w:rPr>
          <w:rFonts w:ascii="Arial" w:hAnsi="Arial" w:cs="Arial"/>
          <w:b/>
          <w:sz w:val="24"/>
        </w:rPr>
      </w:pPr>
    </w:p>
    <w:p w:rsidR="006B4C97" w:rsidRPr="00B81F00" w:rsidRDefault="006B4C97" w:rsidP="006B4C97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October</w:t>
      </w:r>
      <w:r w:rsidRPr="00B81F00">
        <w:rPr>
          <w:rFonts w:ascii="Arial" w:hAnsi="Arial" w:cs="Arial"/>
          <w:b/>
        </w:rPr>
        <w:t xml:space="preserve"> 201</w:t>
      </w:r>
      <w:r w:rsidR="00D01D69">
        <w:rPr>
          <w:rFonts w:ascii="Arial" w:hAnsi="Arial" w:cs="Arial"/>
          <w:b/>
        </w:rPr>
        <w:t>9</w:t>
      </w:r>
    </w:p>
    <w:p w:rsidR="006B4C97" w:rsidRPr="00580424" w:rsidRDefault="006B4C97" w:rsidP="006B4C97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Breast Cancer Awareness Month.</w:t>
      </w:r>
    </w:p>
    <w:p w:rsidR="006B4C97" w:rsidRPr="00580424" w:rsidRDefault="006B4C97" w:rsidP="006B4C97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National Down Syndrome Awareness Month.</w:t>
      </w:r>
    </w:p>
    <w:p w:rsidR="006B4C97" w:rsidRPr="00580424" w:rsidRDefault="006B4C97" w:rsidP="006B4C97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Sudden Infant Death Syndrome (SIDS) Awareness Month.</w:t>
      </w:r>
    </w:p>
    <w:p w:rsidR="006B4C97" w:rsidRPr="00580424" w:rsidRDefault="006B4C97" w:rsidP="006B4C97">
      <w:pPr>
        <w:pStyle w:val="ListParagraph"/>
        <w:numPr>
          <w:ilvl w:val="0"/>
          <w:numId w:val="24"/>
        </w:numPr>
        <w:spacing w:after="60" w:line="276" w:lineRule="auto"/>
        <w:contextualSpacing w:val="0"/>
        <w:rPr>
          <w:rFonts w:ascii="Arial" w:hAnsi="Arial" w:cs="Arial"/>
          <w:b/>
          <w:sz w:val="24"/>
        </w:rPr>
      </w:pPr>
      <w:r w:rsidRPr="00580424">
        <w:rPr>
          <w:rFonts w:ascii="Arial" w:hAnsi="Arial" w:cs="Arial"/>
          <w:b/>
          <w:sz w:val="24"/>
        </w:rPr>
        <w:t>Pregnancy and Infant Loss Awareness Month.</w:t>
      </w:r>
    </w:p>
    <w:p w:rsidR="00ED683D" w:rsidRDefault="00ED683D" w:rsidP="00ED683D">
      <w:pPr>
        <w:pStyle w:val="ListParagraph"/>
        <w:numPr>
          <w:ilvl w:val="0"/>
          <w:numId w:val="24"/>
        </w:numPr>
        <w:spacing w:after="240" w:line="276" w:lineRule="auto"/>
        <w:rPr>
          <w:rFonts w:ascii="Arial" w:hAnsi="Arial" w:cs="Arial"/>
          <w:sz w:val="24"/>
        </w:rPr>
      </w:pPr>
      <w:r w:rsidRPr="00580424">
        <w:rPr>
          <w:rFonts w:ascii="Arial" w:hAnsi="Arial" w:cs="Arial"/>
          <w:b/>
          <w:sz w:val="24"/>
        </w:rPr>
        <w:t>Yom Kippur</w:t>
      </w:r>
      <w:r w:rsidRPr="00580424">
        <w:rPr>
          <w:rFonts w:ascii="Arial" w:hAnsi="Arial" w:cs="Arial"/>
          <w:sz w:val="24"/>
        </w:rPr>
        <w:t xml:space="preserve"> – </w:t>
      </w:r>
      <w:r>
        <w:rPr>
          <w:rFonts w:ascii="Arial" w:hAnsi="Arial" w:cs="Arial"/>
          <w:sz w:val="24"/>
        </w:rPr>
        <w:t>Begins the evening of Tuesday, Oct. 1</w:t>
      </w:r>
      <w:r w:rsidRPr="0058042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and ends the evening of Wednesday, Oct. 8</w:t>
      </w:r>
      <w:r w:rsidRPr="00580424">
        <w:rPr>
          <w:rFonts w:ascii="Arial" w:hAnsi="Arial" w:cs="Arial"/>
          <w:sz w:val="24"/>
        </w:rPr>
        <w:t>.</w:t>
      </w:r>
    </w:p>
    <w:p w:rsidR="00DB2F8E" w:rsidRDefault="00DB2F8E" w:rsidP="00DB2F8E">
      <w:pPr>
        <w:pStyle w:val="ListParagraph"/>
        <w:numPr>
          <w:ilvl w:val="0"/>
          <w:numId w:val="24"/>
        </w:numPr>
        <w:spacing w:after="60"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World Communion Sunday </w:t>
      </w:r>
      <w:r>
        <w:rPr>
          <w:rFonts w:ascii="Arial" w:hAnsi="Arial" w:cs="Arial"/>
          <w:sz w:val="24"/>
        </w:rPr>
        <w:t>–</w:t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sz w:val="24"/>
        </w:rPr>
        <w:t>Sunday, Oct. 6</w:t>
      </w:r>
      <w:r>
        <w:rPr>
          <w:rFonts w:ascii="Arial" w:hAnsi="Arial" w:cs="Arial"/>
          <w:b/>
          <w:sz w:val="24"/>
        </w:rPr>
        <w:t>.</w:t>
      </w:r>
    </w:p>
    <w:p w:rsidR="00DB2F8E" w:rsidRDefault="00DB2F8E" w:rsidP="00DB2F8E">
      <w:pPr>
        <w:pStyle w:val="ListParagraph"/>
        <w:spacing w:after="240" w:line="276" w:lineRule="auto"/>
        <w:rPr>
          <w:rFonts w:ascii="Arial" w:hAnsi="Arial" w:cs="Arial"/>
          <w:sz w:val="24"/>
        </w:rPr>
      </w:pPr>
    </w:p>
    <w:p w:rsidR="00ED683D" w:rsidRPr="00580424" w:rsidRDefault="00ED683D" w:rsidP="00ED683D">
      <w:pPr>
        <w:pStyle w:val="ListParagraph"/>
        <w:spacing w:after="60" w:line="276" w:lineRule="auto"/>
        <w:contextualSpacing w:val="0"/>
        <w:rPr>
          <w:rFonts w:ascii="Arial" w:hAnsi="Arial" w:cs="Arial"/>
          <w:b/>
          <w:sz w:val="24"/>
        </w:rPr>
      </w:pPr>
    </w:p>
    <w:p w:rsidR="006B4C97" w:rsidRPr="006B4C97" w:rsidRDefault="006B4C97" w:rsidP="006B4C97">
      <w:pPr>
        <w:spacing w:after="240" w:line="276" w:lineRule="auto"/>
        <w:rPr>
          <w:rFonts w:ascii="Arial" w:hAnsi="Arial" w:cs="Arial"/>
        </w:rPr>
      </w:pPr>
    </w:p>
    <w:sectPr w:rsidR="006B4C97" w:rsidRPr="006B4C97" w:rsidSect="007577AF">
      <w:footerReference w:type="default" r:id="rId8"/>
      <w:headerReference w:type="first" r:id="rId9"/>
      <w:footerReference w:type="first" r:id="rId10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D7B" w:rsidRDefault="007A1D7B" w:rsidP="001208A9">
      <w:r>
        <w:separator/>
      </w:r>
    </w:p>
  </w:endnote>
  <w:endnote w:type="continuationSeparator" w:id="0">
    <w:p w:rsidR="007A1D7B" w:rsidRDefault="007A1D7B" w:rsidP="00120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195" w:rsidRPr="00ED44A5" w:rsidRDefault="00A21195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 w:rsidRPr="00ED44A5">
      <w:fldChar w:fldCharType="begin"/>
    </w:r>
    <w:r w:rsidRPr="00ED44A5">
      <w:instrText xml:space="preserve"> PAGE   \* MERGEFORMAT </w:instrText>
    </w:r>
    <w:r w:rsidRPr="00ED44A5">
      <w:fldChar w:fldCharType="separate"/>
    </w:r>
    <w:r w:rsidR="00711F02">
      <w:rPr>
        <w:noProof/>
      </w:rPr>
      <w:t>4</w:t>
    </w:r>
    <w:r w:rsidRPr="00ED44A5">
      <w:rPr>
        <w:noProof/>
      </w:rPr>
      <w:fldChar w:fldCharType="end"/>
    </w:r>
    <w:r w:rsidRPr="00ED44A5">
      <w:ptab w:relativeTo="margin" w:alignment="right" w:leader="none"/>
    </w:r>
    <w:r w:rsidRPr="00ED44A5">
      <w:t>COVEREDCA.COM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195" w:rsidRPr="00ED44A5" w:rsidRDefault="00A21195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>
      <w:t>1601 EXPOSITION BOULEVARD, SACRAMENTO, CA 95815</w:t>
    </w:r>
    <w:r w:rsidRPr="00ED44A5">
      <w:ptab w:relativeTo="margin" w:alignment="right" w:leader="none"/>
    </w:r>
    <w:r>
      <w:t>COVEREDCA.COM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D7B" w:rsidRDefault="007A1D7B" w:rsidP="001208A9">
      <w:r>
        <w:separator/>
      </w:r>
    </w:p>
  </w:footnote>
  <w:footnote w:type="continuationSeparator" w:id="0">
    <w:p w:rsidR="007A1D7B" w:rsidRDefault="007A1D7B" w:rsidP="001208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195" w:rsidRDefault="00A21195" w:rsidP="00D670B8">
    <w:pPr>
      <w:pStyle w:val="GenericBodyText"/>
    </w:pPr>
    <w:r w:rsidRPr="00BA7342">
      <w:rPr>
        <w:b/>
        <w:noProof/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BA6BA9" wp14:editId="1AA050A2">
              <wp:simplePos x="0" y="0"/>
              <wp:positionH relativeFrom="page">
                <wp:align>right</wp:align>
              </wp:positionH>
              <wp:positionV relativeFrom="paragraph">
                <wp:posOffset>95250</wp:posOffset>
              </wp:positionV>
              <wp:extent cx="4343400" cy="371475"/>
              <wp:effectExtent l="0" t="0" r="0" b="952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A21195" w:rsidRPr="00123FB4" w:rsidRDefault="00A21195" w:rsidP="00D670B8">
                          <w:pPr>
                            <w:pStyle w:val="GenericHeaderDocumentType"/>
                            <w:rPr>
                              <w:sz w:val="40"/>
                              <w:szCs w:val="40"/>
                            </w:rPr>
                          </w:pPr>
                          <w:r w:rsidRPr="00123FB4">
                            <w:rPr>
                              <w:sz w:val="40"/>
                              <w:szCs w:val="40"/>
                            </w:rPr>
                            <w:t>PASTOR’S TOOL</w:t>
                          </w:r>
                          <w:r w:rsidRPr="00580424"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 w:rsidRPr="00123FB4">
                            <w:rPr>
                              <w:sz w:val="40"/>
                              <w:szCs w:val="40"/>
                            </w:rPr>
                            <w:t xml:space="preserve">KIT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BA6BA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0.8pt;margin-top:7.5pt;width:342pt;height:29.2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" filled="f" stroked="f">
              <v:textbox>
                <w:txbxContent>
                  <w:p w:rsidR="00A21195" w:rsidRPr="00123FB4" w:rsidRDefault="00A21195" w:rsidP="00D670B8">
                    <w:pPr>
                      <w:pStyle w:val="GenericHeaderDocumentType"/>
                      <w:rPr>
                        <w:sz w:val="40"/>
                        <w:szCs w:val="40"/>
                      </w:rPr>
                    </w:pPr>
                    <w:r w:rsidRPr="00123FB4">
                      <w:rPr>
                        <w:sz w:val="40"/>
                        <w:szCs w:val="40"/>
                      </w:rPr>
                      <w:t>PASTOR’S TOOL</w:t>
                    </w:r>
                    <w:r w:rsidRPr="00580424">
                      <w:rPr>
                        <w:sz w:val="40"/>
                        <w:szCs w:val="40"/>
                      </w:rPr>
                      <w:t xml:space="preserve"> </w:t>
                    </w:r>
                    <w:r w:rsidRPr="00123FB4">
                      <w:rPr>
                        <w:sz w:val="40"/>
                        <w:szCs w:val="40"/>
                      </w:rPr>
                      <w:t xml:space="preserve">KIT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CBD3265" wp14:editId="1143215D">
              <wp:simplePos x="0" y="0"/>
              <wp:positionH relativeFrom="margin">
                <wp:align>center</wp:align>
              </wp:positionH>
              <wp:positionV relativeFrom="paragraph">
                <wp:posOffset>834390</wp:posOffset>
              </wp:positionV>
              <wp:extent cx="6675120" cy="1403288"/>
              <wp:effectExtent l="0" t="0" r="0" b="0"/>
              <wp:wrapNone/>
              <wp:docPr id="1" name="Grou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675120" cy="1403288"/>
                        <a:chOff x="0" y="0"/>
                        <a:chExt cx="10528300" cy="220980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6564" b="36273"/>
                        <a:stretch/>
                      </pic:blipFill>
                      <pic:spPr>
                        <a:xfrm>
                          <a:off x="0" y="0"/>
                          <a:ext cx="10528300" cy="2209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574" t="22841" r="6080" b="5285"/>
                        <a:stretch/>
                      </pic:blipFill>
                      <pic:spPr>
                        <a:xfrm>
                          <a:off x="470857" y="334375"/>
                          <a:ext cx="2271386" cy="1524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77A30EA" id="Group 7" o:spid="_x0000_s1026" style="position:absolute;margin-left:0;margin-top:65.7pt;width:525.6pt;height:110.5pt;z-index:251663360;mso-position-horizontal:center;mso-position-horizontal-relative:margin;mso-width-relative:margin;mso-height-relative:margin" coordsize="105283,220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A0ZW4AAEAASURBV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L07a9Ytue+8nnveZz516lSVqlQuuyzZSG5Mg8HBEA2mIYigO4ALghvuCN4FVwTBJTfwBrjiBhoi&#10;mpuODoNld0dgmm636VbYkowkayip5jOfPU/8vv9c+ex1njNVSeUqqeq7ztn7WUOuzFyfzJVrymdt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4P+3QwcCAAAAAIL8rQe5EDJ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C3eu5kAAAk7klEQVQ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105283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DgffFAAAA2gAAAA8AAABkcnMvZG93bnJldi54bWxEj91qwkAUhO8LvsNyBO/qxp9Kia4iRaGK&#10;KFoVvDtkj0ls9mya3cb07buFgpfDzHzDTGaNKURNlcstK+h1IxDEidU5pwqOH8vnVxDOI2ssLJOC&#10;H3Iwm7aeJhhre+c91QefigBhF6OCzPsyltIlGRl0XVsSB+9qK4M+yCqVusJ7gJtC9qNoJA3mHBYy&#10;LOkto+Tz8G0U9NeL3fZUD88b/Lqc175ebW72RalOu5mPQXhq/CP8337XCgbwdyXcAD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g4H3xQAAANoAAAAPAAAAAAAAAAAAAAAA&#10;AJ8CAABkcnMvZG93bnJldi54bWxQSwUGAAAAAAQABAD3AAAAkQMAAAAA&#10;">
                <v:imagedata r:id="rId3" o:title="" croptop="23963f" cropbottom="23772f"/>
                <v:path arrowok="t"/>
              </v:shape>
              <v:shape id="Picture 4" o:spid="_x0000_s1028" type="#_x0000_t75" style="position:absolute;left:4708;top:3343;width:22714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HJ1/DAAAA2gAAAA8AAABkcnMvZG93bnJldi54bWxEj92KwjAUhO8F3yEcYe/WVFdFq1GWBWFR&#10;RPxBvDw2x7bYnNQmq/XtjbDg5TAz3zCTWW0KcaPK5ZYVdNoRCOLE6pxTBfvd/HMIwnlkjYVlUvAg&#10;B7NpszHBWNs7b+i29akIEHYxKsi8L2MpXZKRQde2JXHwzrYy6IOsUqkrvAe4KWQ3igbSYM5hIcOS&#10;fjJKLts/o4BX3cXXkty6dxyd+7jsnK7mcFLqo1V/j0F4qv07/N/+1Qp68LoSboC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cnX8MAAADaAAAADwAAAAAAAAAAAAAAAACf&#10;AgAAZHJzL2Rvd25yZXYueG1sUEsFBgAAAAAEAAQA9wAAAI8DAAAAAA==&#10;">
                <v:imagedata r:id="rId4" o:title="" croptop="14969f" cropbottom="3464f" cropleft="14794f" cropright="3985f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6D566CA6" wp14:editId="0E86B9A0">
          <wp:simplePos x="0" y="0"/>
          <wp:positionH relativeFrom="page">
            <wp:posOffset>-42545</wp:posOffset>
          </wp:positionH>
          <wp:positionV relativeFrom="page">
            <wp:posOffset>-420582</wp:posOffset>
          </wp:positionV>
          <wp:extent cx="7788910" cy="1563370"/>
          <wp:effectExtent l="0" t="0" r="2540" b="0"/>
          <wp:wrapThrough wrapText="bothSides">
            <wp:wrapPolygon edited="0">
              <wp:start x="0" y="0"/>
              <wp:lineTo x="0" y="21319"/>
              <wp:lineTo x="21554" y="21319"/>
              <wp:lineTo x="21554" y="0"/>
              <wp:lineTo x="0" y="0"/>
            </wp:wrapPolygon>
          </wp:wrapThrough>
          <wp:docPr id="82" name="Picture 82" descr="Covered California logo" title="Covered Californ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-release-header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910" cy="1563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34640"/>
    <w:multiLevelType w:val="hybridMultilevel"/>
    <w:tmpl w:val="826497DC"/>
    <w:lvl w:ilvl="0" w:tplc="4E7E89B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37B4D"/>
    <w:multiLevelType w:val="hybridMultilevel"/>
    <w:tmpl w:val="229E4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83A85"/>
    <w:multiLevelType w:val="hybridMultilevel"/>
    <w:tmpl w:val="4BC08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375B4"/>
    <w:multiLevelType w:val="hybridMultilevel"/>
    <w:tmpl w:val="B81A4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E7AF6"/>
    <w:multiLevelType w:val="hybridMultilevel"/>
    <w:tmpl w:val="2228D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80022"/>
    <w:multiLevelType w:val="hybridMultilevel"/>
    <w:tmpl w:val="A3B4B132"/>
    <w:lvl w:ilvl="0" w:tplc="4E7E89B0">
      <w:numFmt w:val="bullet"/>
      <w:lvlText w:val="•"/>
      <w:lvlJc w:val="left"/>
      <w:pPr>
        <w:ind w:left="144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E148E1"/>
    <w:multiLevelType w:val="hybridMultilevel"/>
    <w:tmpl w:val="2FDA4D70"/>
    <w:lvl w:ilvl="0" w:tplc="4E7E89B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A2D71"/>
    <w:multiLevelType w:val="hybridMultilevel"/>
    <w:tmpl w:val="0CD0F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B3A04"/>
    <w:multiLevelType w:val="hybridMultilevel"/>
    <w:tmpl w:val="F712F094"/>
    <w:lvl w:ilvl="0" w:tplc="4E7E89B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14667"/>
    <w:multiLevelType w:val="hybridMultilevel"/>
    <w:tmpl w:val="2B0CE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6012A"/>
    <w:multiLevelType w:val="hybridMultilevel"/>
    <w:tmpl w:val="980A2EC8"/>
    <w:lvl w:ilvl="0" w:tplc="4E7E89B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6A1505"/>
    <w:multiLevelType w:val="hybridMultilevel"/>
    <w:tmpl w:val="34ECC41C"/>
    <w:lvl w:ilvl="0" w:tplc="4E7E89B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712F70"/>
    <w:multiLevelType w:val="hybridMultilevel"/>
    <w:tmpl w:val="DB8C0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955A37"/>
    <w:multiLevelType w:val="hybridMultilevel"/>
    <w:tmpl w:val="963AA30E"/>
    <w:lvl w:ilvl="0" w:tplc="4E7E89B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854D7E"/>
    <w:multiLevelType w:val="hybridMultilevel"/>
    <w:tmpl w:val="5AF4D224"/>
    <w:lvl w:ilvl="0" w:tplc="14A0C46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812C95"/>
    <w:multiLevelType w:val="multilevel"/>
    <w:tmpl w:val="0C3CA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026C23"/>
    <w:multiLevelType w:val="multilevel"/>
    <w:tmpl w:val="9CE2F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4B6726"/>
    <w:multiLevelType w:val="hybridMultilevel"/>
    <w:tmpl w:val="331AC58E"/>
    <w:lvl w:ilvl="0" w:tplc="4E7E89B0">
      <w:numFmt w:val="bullet"/>
      <w:lvlText w:val="•"/>
      <w:lvlJc w:val="left"/>
      <w:pPr>
        <w:ind w:left="144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21002A6"/>
    <w:multiLevelType w:val="hybridMultilevel"/>
    <w:tmpl w:val="91445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BA3D2A"/>
    <w:multiLevelType w:val="hybridMultilevel"/>
    <w:tmpl w:val="CD3CF9A8"/>
    <w:lvl w:ilvl="0" w:tplc="4E7E89B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383AC8"/>
    <w:multiLevelType w:val="hybridMultilevel"/>
    <w:tmpl w:val="82383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03729"/>
    <w:multiLevelType w:val="hybridMultilevel"/>
    <w:tmpl w:val="CF161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327B14"/>
    <w:multiLevelType w:val="hybridMultilevel"/>
    <w:tmpl w:val="0A42CB24"/>
    <w:lvl w:ilvl="0" w:tplc="4E7E89B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223FB7"/>
    <w:multiLevelType w:val="hybridMultilevel"/>
    <w:tmpl w:val="FD28945E"/>
    <w:lvl w:ilvl="0" w:tplc="4E7E89B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98114A"/>
    <w:multiLevelType w:val="multilevel"/>
    <w:tmpl w:val="EACAE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EA5681"/>
    <w:multiLevelType w:val="hybridMultilevel"/>
    <w:tmpl w:val="B10A3B90"/>
    <w:lvl w:ilvl="0" w:tplc="4E7E89B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404DD2"/>
    <w:multiLevelType w:val="hybridMultilevel"/>
    <w:tmpl w:val="5B902B66"/>
    <w:lvl w:ilvl="0" w:tplc="4E7E89B0">
      <w:numFmt w:val="bullet"/>
      <w:lvlText w:val="•"/>
      <w:lvlJc w:val="left"/>
      <w:pPr>
        <w:ind w:left="144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C466063"/>
    <w:multiLevelType w:val="hybridMultilevel"/>
    <w:tmpl w:val="10A4E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12"/>
  </w:num>
  <w:num w:numId="4">
    <w:abstractNumId w:val="7"/>
  </w:num>
  <w:num w:numId="5">
    <w:abstractNumId w:val="19"/>
  </w:num>
  <w:num w:numId="6">
    <w:abstractNumId w:val="5"/>
  </w:num>
  <w:num w:numId="7">
    <w:abstractNumId w:val="8"/>
  </w:num>
  <w:num w:numId="8">
    <w:abstractNumId w:val="26"/>
  </w:num>
  <w:num w:numId="9">
    <w:abstractNumId w:val="25"/>
  </w:num>
  <w:num w:numId="10">
    <w:abstractNumId w:val="17"/>
  </w:num>
  <w:num w:numId="11">
    <w:abstractNumId w:val="22"/>
  </w:num>
  <w:num w:numId="12">
    <w:abstractNumId w:val="0"/>
  </w:num>
  <w:num w:numId="13">
    <w:abstractNumId w:val="11"/>
  </w:num>
  <w:num w:numId="14">
    <w:abstractNumId w:val="10"/>
  </w:num>
  <w:num w:numId="15">
    <w:abstractNumId w:val="13"/>
  </w:num>
  <w:num w:numId="16">
    <w:abstractNumId w:val="6"/>
  </w:num>
  <w:num w:numId="17">
    <w:abstractNumId w:val="23"/>
  </w:num>
  <w:num w:numId="18">
    <w:abstractNumId w:val="14"/>
  </w:num>
  <w:num w:numId="19">
    <w:abstractNumId w:val="4"/>
  </w:num>
  <w:num w:numId="20">
    <w:abstractNumId w:val="3"/>
  </w:num>
  <w:num w:numId="21">
    <w:abstractNumId w:val="18"/>
  </w:num>
  <w:num w:numId="22">
    <w:abstractNumId w:val="16"/>
  </w:num>
  <w:num w:numId="23">
    <w:abstractNumId w:val="15"/>
  </w:num>
  <w:num w:numId="24">
    <w:abstractNumId w:val="2"/>
  </w:num>
  <w:num w:numId="25">
    <w:abstractNumId w:val="27"/>
  </w:num>
  <w:num w:numId="26">
    <w:abstractNumId w:val="9"/>
  </w:num>
  <w:num w:numId="27">
    <w:abstractNumId w:val="21"/>
  </w:num>
  <w:num w:numId="28">
    <w:abstractNumId w:val="20"/>
  </w:num>
  <w:num w:numId="29">
    <w:abstractNumId w:val="1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D29"/>
    <w:rsid w:val="00080E32"/>
    <w:rsid w:val="000A41F8"/>
    <w:rsid w:val="000A6AC2"/>
    <w:rsid w:val="000E4643"/>
    <w:rsid w:val="000F5A70"/>
    <w:rsid w:val="001104D5"/>
    <w:rsid w:val="001208A9"/>
    <w:rsid w:val="00123FB4"/>
    <w:rsid w:val="00136F60"/>
    <w:rsid w:val="00146B88"/>
    <w:rsid w:val="00152AC8"/>
    <w:rsid w:val="0017232B"/>
    <w:rsid w:val="0017669A"/>
    <w:rsid w:val="001E7DB3"/>
    <w:rsid w:val="001F3B58"/>
    <w:rsid w:val="00214349"/>
    <w:rsid w:val="002234B4"/>
    <w:rsid w:val="0022698A"/>
    <w:rsid w:val="002546A2"/>
    <w:rsid w:val="002769CB"/>
    <w:rsid w:val="002813AD"/>
    <w:rsid w:val="002848CE"/>
    <w:rsid w:val="0029147C"/>
    <w:rsid w:val="002B716A"/>
    <w:rsid w:val="002D488D"/>
    <w:rsid w:val="002D534C"/>
    <w:rsid w:val="00327AF8"/>
    <w:rsid w:val="003375A3"/>
    <w:rsid w:val="00364F4E"/>
    <w:rsid w:val="00365B4D"/>
    <w:rsid w:val="00372347"/>
    <w:rsid w:val="003A3A0E"/>
    <w:rsid w:val="003D0A68"/>
    <w:rsid w:val="003E5E3D"/>
    <w:rsid w:val="003E6EAF"/>
    <w:rsid w:val="00426BE5"/>
    <w:rsid w:val="004360FF"/>
    <w:rsid w:val="004560A6"/>
    <w:rsid w:val="004733A3"/>
    <w:rsid w:val="004963AA"/>
    <w:rsid w:val="004B7E83"/>
    <w:rsid w:val="00520FB3"/>
    <w:rsid w:val="00557128"/>
    <w:rsid w:val="005739C4"/>
    <w:rsid w:val="00580424"/>
    <w:rsid w:val="005A3432"/>
    <w:rsid w:val="005A34C0"/>
    <w:rsid w:val="005A4569"/>
    <w:rsid w:val="005A485F"/>
    <w:rsid w:val="005C4265"/>
    <w:rsid w:val="005D0497"/>
    <w:rsid w:val="005D7A56"/>
    <w:rsid w:val="005E7469"/>
    <w:rsid w:val="00607980"/>
    <w:rsid w:val="00607CBD"/>
    <w:rsid w:val="00610F5F"/>
    <w:rsid w:val="0063323D"/>
    <w:rsid w:val="00635788"/>
    <w:rsid w:val="00637CE1"/>
    <w:rsid w:val="0066717E"/>
    <w:rsid w:val="006B4469"/>
    <w:rsid w:val="006B4C97"/>
    <w:rsid w:val="006D1BC6"/>
    <w:rsid w:val="006E0C03"/>
    <w:rsid w:val="006F5C67"/>
    <w:rsid w:val="006F5C87"/>
    <w:rsid w:val="006F69FA"/>
    <w:rsid w:val="00711F02"/>
    <w:rsid w:val="007501CA"/>
    <w:rsid w:val="0075286D"/>
    <w:rsid w:val="00752A59"/>
    <w:rsid w:val="007577AF"/>
    <w:rsid w:val="007A1D7B"/>
    <w:rsid w:val="007B07F8"/>
    <w:rsid w:val="007E0BD3"/>
    <w:rsid w:val="007E2327"/>
    <w:rsid w:val="007E68CE"/>
    <w:rsid w:val="008060CC"/>
    <w:rsid w:val="0081264F"/>
    <w:rsid w:val="00827A4F"/>
    <w:rsid w:val="008328E0"/>
    <w:rsid w:val="00833662"/>
    <w:rsid w:val="008832FB"/>
    <w:rsid w:val="008C2663"/>
    <w:rsid w:val="008C3ABA"/>
    <w:rsid w:val="008D60A7"/>
    <w:rsid w:val="00900254"/>
    <w:rsid w:val="00901277"/>
    <w:rsid w:val="0091192F"/>
    <w:rsid w:val="00926EE5"/>
    <w:rsid w:val="0094750D"/>
    <w:rsid w:val="009832F1"/>
    <w:rsid w:val="009C0241"/>
    <w:rsid w:val="009C41D5"/>
    <w:rsid w:val="009D0B15"/>
    <w:rsid w:val="00A0289C"/>
    <w:rsid w:val="00A21195"/>
    <w:rsid w:val="00A23DB3"/>
    <w:rsid w:val="00A24725"/>
    <w:rsid w:val="00A27E69"/>
    <w:rsid w:val="00A35876"/>
    <w:rsid w:val="00A41F5A"/>
    <w:rsid w:val="00A42D29"/>
    <w:rsid w:val="00A50BBD"/>
    <w:rsid w:val="00A66278"/>
    <w:rsid w:val="00A67CA7"/>
    <w:rsid w:val="00A70D64"/>
    <w:rsid w:val="00AA32E7"/>
    <w:rsid w:val="00AC2D52"/>
    <w:rsid w:val="00AF26A7"/>
    <w:rsid w:val="00B01ADC"/>
    <w:rsid w:val="00B038EC"/>
    <w:rsid w:val="00B15E8C"/>
    <w:rsid w:val="00B81F00"/>
    <w:rsid w:val="00BA500A"/>
    <w:rsid w:val="00BA67D6"/>
    <w:rsid w:val="00BA7342"/>
    <w:rsid w:val="00BC1EBA"/>
    <w:rsid w:val="00BC5EB2"/>
    <w:rsid w:val="00BC647B"/>
    <w:rsid w:val="00BE76BE"/>
    <w:rsid w:val="00BF0872"/>
    <w:rsid w:val="00BF4B46"/>
    <w:rsid w:val="00C151DB"/>
    <w:rsid w:val="00C37986"/>
    <w:rsid w:val="00C74829"/>
    <w:rsid w:val="00C81038"/>
    <w:rsid w:val="00CA04EA"/>
    <w:rsid w:val="00CB40C6"/>
    <w:rsid w:val="00CE37C8"/>
    <w:rsid w:val="00D01D69"/>
    <w:rsid w:val="00D27485"/>
    <w:rsid w:val="00D34D57"/>
    <w:rsid w:val="00D54A59"/>
    <w:rsid w:val="00D670B8"/>
    <w:rsid w:val="00DB2F8E"/>
    <w:rsid w:val="00DB4F41"/>
    <w:rsid w:val="00DC1729"/>
    <w:rsid w:val="00DD0EE0"/>
    <w:rsid w:val="00DF173E"/>
    <w:rsid w:val="00DF4F69"/>
    <w:rsid w:val="00E3101F"/>
    <w:rsid w:val="00E353DB"/>
    <w:rsid w:val="00E767DF"/>
    <w:rsid w:val="00E92951"/>
    <w:rsid w:val="00E94647"/>
    <w:rsid w:val="00EA04A9"/>
    <w:rsid w:val="00EA7A1D"/>
    <w:rsid w:val="00EC2E11"/>
    <w:rsid w:val="00EC367D"/>
    <w:rsid w:val="00ED44A5"/>
    <w:rsid w:val="00ED683D"/>
    <w:rsid w:val="00ED78C4"/>
    <w:rsid w:val="00F06692"/>
    <w:rsid w:val="00F27622"/>
    <w:rsid w:val="00F34C54"/>
    <w:rsid w:val="00F365B8"/>
    <w:rsid w:val="00F3673C"/>
    <w:rsid w:val="00F669B9"/>
    <w:rsid w:val="00F75D58"/>
    <w:rsid w:val="00F84F3F"/>
    <w:rsid w:val="00FA0C13"/>
    <w:rsid w:val="00FB42E4"/>
    <w:rsid w:val="00FC1485"/>
    <w:rsid w:val="00FE0C90"/>
    <w:rsid w:val="00FE7313"/>
    <w:rsid w:val="00FF3E0C"/>
    <w:rsid w:val="00FF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8A3FC6-B9AE-460B-AA16-71E73167E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1CA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6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46A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46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46A2"/>
    <w:rPr>
      <w:rFonts w:eastAsiaTheme="minorEastAsia"/>
      <w:sz w:val="24"/>
      <w:szCs w:val="24"/>
    </w:rPr>
  </w:style>
  <w:style w:type="paragraph" w:customStyle="1" w:styleId="GenericHeaderDocumentType">
    <w:name w:val="Generic Header_Document Type"/>
    <w:link w:val="GenericHeaderDocumentTypeChar"/>
    <w:qFormat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Date">
    <w:name w:val="Generic Date"/>
    <w:next w:val="GenericBodyText"/>
    <w:qFormat/>
    <w:rsid w:val="002546A2"/>
    <w:pPr>
      <w:spacing w:before="280" w:after="280" w:line="240" w:lineRule="auto"/>
    </w:pPr>
    <w:rPr>
      <w:rFonts w:ascii="Arial" w:eastAsia="MS Mincho" w:hAnsi="Arial" w:cs="Arial"/>
      <w:noProof/>
      <w:sz w:val="24"/>
      <w:szCs w:val="28"/>
    </w:rPr>
  </w:style>
  <w:style w:type="character" w:customStyle="1" w:styleId="GenericHeaderDocumentTypeChar">
    <w:name w:val="Generic Header_Document Type Char"/>
    <w:basedOn w:val="DefaultParagraphFont"/>
    <w:link w:val="GenericHeaderDocumentType"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BodyText">
    <w:name w:val="Generic Body Text"/>
    <w:qFormat/>
    <w:rsid w:val="002546A2"/>
    <w:pPr>
      <w:spacing w:after="280" w:line="240" w:lineRule="auto"/>
    </w:pPr>
    <w:rPr>
      <w:rFonts w:ascii="Arial" w:eastAsiaTheme="minorEastAsia" w:hAnsi="Arial"/>
      <w:sz w:val="24"/>
      <w:szCs w:val="24"/>
    </w:rPr>
  </w:style>
  <w:style w:type="paragraph" w:customStyle="1" w:styleId="GenericFooter">
    <w:name w:val="Generic Footer"/>
    <w:basedOn w:val="Normal"/>
    <w:link w:val="GenericFooterChar"/>
    <w:qFormat/>
    <w:rsid w:val="002546A2"/>
    <w:pPr>
      <w:tabs>
        <w:tab w:val="center" w:pos="4680"/>
        <w:tab w:val="right" w:pos="9360"/>
      </w:tabs>
    </w:pPr>
    <w:rPr>
      <w:rFonts w:ascii="Arial" w:eastAsiaTheme="minorHAnsi" w:hAnsi="Arial" w:cs="Arial"/>
      <w:b/>
      <w:color w:val="554D56"/>
      <w:sz w:val="16"/>
      <w:szCs w:val="16"/>
    </w:rPr>
  </w:style>
  <w:style w:type="character" w:customStyle="1" w:styleId="GenericFooterChar">
    <w:name w:val="Generic Footer Char"/>
    <w:basedOn w:val="DefaultParagraphFont"/>
    <w:link w:val="GenericFooter"/>
    <w:rsid w:val="002546A2"/>
    <w:rPr>
      <w:rFonts w:ascii="Arial" w:hAnsi="Arial" w:cs="Arial"/>
      <w:b/>
      <w:color w:val="554D56"/>
      <w:sz w:val="16"/>
      <w:szCs w:val="16"/>
    </w:rPr>
  </w:style>
  <w:style w:type="character" w:customStyle="1" w:styleId="GenericHyperlink">
    <w:name w:val="Generic Hyperlink"/>
    <w:uiPriority w:val="1"/>
    <w:qFormat/>
    <w:rsid w:val="002546A2"/>
    <w:rPr>
      <w:color w:val="0000FF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0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0B8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38EC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39"/>
    <w:rsid w:val="00A27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27E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indelo\Documents\GenericTEMPLATE_s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2A18E-F0A0-49DF-BFCA-E391B2FE9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GenericTEMPLATE_ss.dotx</Template>
  <TotalTime>0</TotalTime>
  <Pages>4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DHCS and CDPH</Company>
  <LinksUpToDate>false</LinksUpToDate>
  <CharactersWithSpaces>4271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Howard, Dana (CoveredCA)</dc:creator>
  <cp:lastModifiedBy>Blanchette, Angie (CoveredCA)</cp:lastModifiedBy>
  <cp:revision>2</cp:revision>
  <cp:lastPrinted>2018-10-11T20:20:00Z</cp:lastPrinted>
  <dcterms:created xsi:type="dcterms:W3CDTF">2018-10-17T00:09:00Z</dcterms:created>
  <dcterms:modified xsi:type="dcterms:W3CDTF">2018-10-17T00:09:00Z</dcterms:modified>
</cp:coreProperties>
</file>