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6BCA" w14:textId="77777777" w:rsidR="00B038EC" w:rsidRPr="00B038EC" w:rsidRDefault="00B038EC" w:rsidP="007E531A">
      <w:pPr>
        <w:pStyle w:val="GenericFooter"/>
      </w:pPr>
    </w:p>
    <w:p w14:paraId="0A26F024" w14:textId="77777777" w:rsidR="00B038EC" w:rsidRDefault="00B038EC" w:rsidP="00B038EC">
      <w:pPr>
        <w:pStyle w:val="GenericDate"/>
        <w:spacing w:before="0" w:after="120"/>
        <w:rPr>
          <w:b/>
          <w:color w:val="595959" w:themeColor="text1" w:themeTint="A6"/>
          <w:sz w:val="28"/>
        </w:rPr>
      </w:pPr>
    </w:p>
    <w:p w14:paraId="12D73AB2" w14:textId="77777777" w:rsidR="00CB40C6" w:rsidRDefault="00CB40C6" w:rsidP="00B038EC">
      <w:pPr>
        <w:pStyle w:val="GenericDate"/>
        <w:spacing w:before="0" w:after="240"/>
        <w:rPr>
          <w:b/>
          <w:color w:val="595959" w:themeColor="text1" w:themeTint="A6"/>
          <w:sz w:val="28"/>
        </w:rPr>
      </w:pPr>
    </w:p>
    <w:p w14:paraId="65F3792E" w14:textId="77777777" w:rsidR="00CB40C6" w:rsidRDefault="00CB40C6" w:rsidP="00CB40C6">
      <w:pPr>
        <w:pStyle w:val="GenericDate"/>
        <w:spacing w:before="240" w:after="0"/>
        <w:rPr>
          <w:b/>
          <w:color w:val="595959" w:themeColor="text1" w:themeTint="A6"/>
          <w:sz w:val="28"/>
        </w:rPr>
      </w:pPr>
    </w:p>
    <w:p w14:paraId="487CD498" w14:textId="2E1D286F" w:rsidR="007E68CE" w:rsidRPr="00166BE3" w:rsidRDefault="0083466B" w:rsidP="008A2619">
      <w:pPr>
        <w:pStyle w:val="GenericDate"/>
        <w:spacing w:before="240" w:after="240"/>
        <w:rPr>
          <w:b/>
          <w:i/>
          <w:color w:val="544D55"/>
          <w:sz w:val="28"/>
          <w:szCs w:val="36"/>
          <w:u w:val="single"/>
        </w:rPr>
      </w:pPr>
      <w:r w:rsidRPr="00166BE3">
        <w:rPr>
          <w:b/>
          <w:i/>
          <w:color w:val="544D55"/>
          <w:sz w:val="28"/>
          <w:szCs w:val="36"/>
          <w:u w:val="single"/>
        </w:rPr>
        <w:t>Bulletin Insert</w:t>
      </w:r>
      <w:r w:rsidR="00100F0A" w:rsidRPr="00166BE3">
        <w:rPr>
          <w:b/>
          <w:i/>
          <w:color w:val="544D55"/>
          <w:sz w:val="28"/>
          <w:szCs w:val="36"/>
          <w:u w:val="single"/>
        </w:rPr>
        <w:t xml:space="preserve"> or </w:t>
      </w:r>
      <w:r w:rsidRPr="00166BE3">
        <w:rPr>
          <w:b/>
          <w:i/>
          <w:color w:val="544D55"/>
          <w:sz w:val="28"/>
          <w:szCs w:val="36"/>
          <w:u w:val="single"/>
        </w:rPr>
        <w:t>Announcement</w:t>
      </w:r>
    </w:p>
    <w:p w14:paraId="7151DABB" w14:textId="011E33B6" w:rsidR="00624F2C" w:rsidRPr="00624F2C" w:rsidRDefault="00624F2C" w:rsidP="00624F2C">
      <w:pPr>
        <w:pStyle w:val="Default"/>
        <w:spacing w:before="240" w:after="240"/>
        <w:jc w:val="center"/>
        <w:rPr>
          <w:b/>
          <w:bCs/>
          <w:sz w:val="28"/>
          <w:szCs w:val="28"/>
        </w:rPr>
      </w:pPr>
      <w:r w:rsidRPr="00624F2C">
        <w:rPr>
          <w:b/>
          <w:bCs/>
          <w:sz w:val="28"/>
          <w:szCs w:val="28"/>
        </w:rPr>
        <w:t>Covered California 2019 Special Enrollment Now Underway</w:t>
      </w:r>
    </w:p>
    <w:p w14:paraId="0BA40C95" w14:textId="79168DFB" w:rsidR="007E531A" w:rsidRPr="00624F2C" w:rsidRDefault="007E531A" w:rsidP="007E531A">
      <w:pPr>
        <w:pStyle w:val="Default"/>
        <w:spacing w:before="240" w:after="240"/>
      </w:pPr>
      <w:r w:rsidRPr="00624F2C">
        <w:rPr>
          <w:b/>
          <w:bCs/>
        </w:rPr>
        <w:t xml:space="preserve">You can still get health insurance through Covered California Special Enrollment and Medi-Cal </w:t>
      </w:r>
    </w:p>
    <w:p w14:paraId="2F83791C" w14:textId="77777777" w:rsidR="007E531A" w:rsidRPr="009E57D8" w:rsidRDefault="007E531A" w:rsidP="007E531A">
      <w:pPr>
        <w:pStyle w:val="Default"/>
        <w:spacing w:after="120"/>
        <w:rPr>
          <w:b/>
          <w:bCs/>
          <w:sz w:val="22"/>
          <w:szCs w:val="22"/>
        </w:rPr>
      </w:pPr>
      <w:r w:rsidRPr="009E57D8">
        <w:rPr>
          <w:sz w:val="22"/>
          <w:szCs w:val="22"/>
        </w:rPr>
        <w:t xml:space="preserve">Now that Covered California’s Open Enrollment period has ended, you still may be able to sign up for health coverage or make changes to your existing health insurance plan if you experience a </w:t>
      </w:r>
      <w:r w:rsidRPr="009E57D8">
        <w:rPr>
          <w:b/>
          <w:bCs/>
          <w:i/>
          <w:iCs/>
          <w:sz w:val="22"/>
          <w:szCs w:val="22"/>
        </w:rPr>
        <w:t>qualifying life event</w:t>
      </w:r>
      <w:r w:rsidRPr="009E57D8">
        <w:rPr>
          <w:i/>
          <w:iCs/>
          <w:color w:val="auto"/>
          <w:sz w:val="22"/>
          <w:szCs w:val="22"/>
        </w:rPr>
        <w:t xml:space="preserve"> </w:t>
      </w:r>
      <w:r w:rsidRPr="009E57D8">
        <w:rPr>
          <w:color w:val="auto"/>
          <w:sz w:val="22"/>
          <w:szCs w:val="22"/>
        </w:rPr>
        <w:t>– and even get financial help to pay monthly health care costs. I</w:t>
      </w:r>
      <w:r w:rsidRPr="009E57D8">
        <w:rPr>
          <w:sz w:val="22"/>
          <w:szCs w:val="22"/>
        </w:rPr>
        <w:t>n most cases, you have 60 days from the date of the qualifying life event to enroll in a health insurance plan or change your existing Covered California plan. This is called</w:t>
      </w:r>
      <w:r w:rsidRPr="009E57D8">
        <w:rPr>
          <w:b/>
          <w:bCs/>
          <w:sz w:val="22"/>
          <w:szCs w:val="22"/>
        </w:rPr>
        <w:t xml:space="preserve"> “Special Enrollment.”</w:t>
      </w:r>
    </w:p>
    <w:p w14:paraId="61C9FDDD" w14:textId="77777777" w:rsidR="007E531A" w:rsidRPr="009E57D8" w:rsidRDefault="007E531A" w:rsidP="007E531A">
      <w:pPr>
        <w:pStyle w:val="Default"/>
        <w:spacing w:after="120"/>
        <w:rPr>
          <w:b/>
          <w:bCs/>
          <w:sz w:val="22"/>
          <w:szCs w:val="22"/>
        </w:rPr>
      </w:pPr>
      <w:r w:rsidRPr="009E57D8">
        <w:rPr>
          <w:b/>
          <w:bCs/>
          <w:sz w:val="22"/>
          <w:szCs w:val="22"/>
        </w:rPr>
        <w:t xml:space="preserve">Additionally, those who have lower incomes may qualify to enroll in no-cost or low-cost Medi-Cal health plans, and Medi-Cal enrollment is year-round.  </w:t>
      </w:r>
    </w:p>
    <w:p w14:paraId="1D1CE732" w14:textId="77777777" w:rsidR="007E531A" w:rsidRPr="009E57D8" w:rsidRDefault="007E531A" w:rsidP="007E531A">
      <w:pPr>
        <w:pStyle w:val="Default"/>
        <w:spacing w:after="120"/>
        <w:rPr>
          <w:b/>
          <w:bCs/>
          <w:sz w:val="22"/>
          <w:szCs w:val="22"/>
        </w:rPr>
      </w:pPr>
      <w:r w:rsidRPr="009E57D8">
        <w:rPr>
          <w:b/>
          <w:bCs/>
          <w:sz w:val="22"/>
          <w:szCs w:val="22"/>
        </w:rPr>
        <w:t>Examples of qualifying life events for Covered California Special Enrollment</w:t>
      </w:r>
      <w:r w:rsidRPr="009E57D8">
        <w:rPr>
          <w:b/>
          <w:bCs/>
          <w:color w:val="auto"/>
          <w:sz w:val="22"/>
          <w:szCs w:val="22"/>
        </w:rPr>
        <w:t xml:space="preserve"> are:</w:t>
      </w:r>
    </w:p>
    <w:p w14:paraId="78DE2FD1" w14:textId="77777777" w:rsidR="007E531A" w:rsidRPr="009E57D8" w:rsidRDefault="007E531A" w:rsidP="007E531A">
      <w:pPr>
        <w:pStyle w:val="Default"/>
        <w:numPr>
          <w:ilvl w:val="0"/>
          <w:numId w:val="5"/>
        </w:numPr>
        <w:adjustRightInd/>
        <w:spacing w:after="120"/>
        <w:rPr>
          <w:rFonts w:eastAsia="Times New Roman"/>
          <w:sz w:val="22"/>
          <w:szCs w:val="22"/>
        </w:rPr>
      </w:pPr>
      <w:r w:rsidRPr="009E57D8">
        <w:rPr>
          <w:rFonts w:eastAsia="Times New Roman"/>
          <w:sz w:val="22"/>
          <w:szCs w:val="22"/>
        </w:rPr>
        <w:t xml:space="preserve">Losing your health coverage (from loss of employment, divorce, leaving active military duty or other circumstances). </w:t>
      </w:r>
    </w:p>
    <w:p w14:paraId="7EDD7024" w14:textId="77777777" w:rsidR="007E531A" w:rsidRPr="009E57D8" w:rsidRDefault="007E531A" w:rsidP="007E531A">
      <w:pPr>
        <w:pStyle w:val="Default"/>
        <w:numPr>
          <w:ilvl w:val="0"/>
          <w:numId w:val="5"/>
        </w:numPr>
        <w:adjustRightInd/>
        <w:spacing w:after="60"/>
        <w:rPr>
          <w:rFonts w:eastAsia="Times New Roman"/>
          <w:sz w:val="22"/>
          <w:szCs w:val="22"/>
        </w:rPr>
      </w:pPr>
      <w:r w:rsidRPr="009E57D8">
        <w:rPr>
          <w:rFonts w:eastAsia="Times New Roman"/>
          <w:sz w:val="22"/>
          <w:szCs w:val="22"/>
        </w:rPr>
        <w:t xml:space="preserve">Getting married or entering into a domestic partnership. </w:t>
      </w:r>
    </w:p>
    <w:p w14:paraId="102401CD" w14:textId="77777777" w:rsidR="007E531A" w:rsidRPr="009E57D8" w:rsidRDefault="007E531A" w:rsidP="007E531A">
      <w:pPr>
        <w:pStyle w:val="Default"/>
        <w:numPr>
          <w:ilvl w:val="0"/>
          <w:numId w:val="5"/>
        </w:numPr>
        <w:adjustRightInd/>
        <w:spacing w:after="60"/>
        <w:rPr>
          <w:rFonts w:eastAsia="Times New Roman"/>
          <w:sz w:val="22"/>
          <w:szCs w:val="22"/>
        </w:rPr>
      </w:pPr>
      <w:r w:rsidRPr="009E57D8">
        <w:rPr>
          <w:rFonts w:eastAsia="Times New Roman"/>
          <w:sz w:val="22"/>
          <w:szCs w:val="22"/>
        </w:rPr>
        <w:t xml:space="preserve">Having or adopting a baby. </w:t>
      </w:r>
    </w:p>
    <w:p w14:paraId="5065DE87" w14:textId="77777777" w:rsidR="007E531A" w:rsidRPr="009E57D8" w:rsidRDefault="007E531A" w:rsidP="007E531A">
      <w:pPr>
        <w:pStyle w:val="Default"/>
        <w:numPr>
          <w:ilvl w:val="0"/>
          <w:numId w:val="5"/>
        </w:numPr>
        <w:adjustRightInd/>
        <w:spacing w:after="60"/>
        <w:rPr>
          <w:rFonts w:eastAsia="Times New Roman"/>
          <w:sz w:val="22"/>
          <w:szCs w:val="22"/>
        </w:rPr>
      </w:pPr>
      <w:r w:rsidRPr="009E57D8">
        <w:rPr>
          <w:rFonts w:eastAsia="Times New Roman"/>
          <w:sz w:val="22"/>
          <w:szCs w:val="22"/>
        </w:rPr>
        <w:t xml:space="preserve">Moving outside your health plan’s coverage area (for example, from southern California to northern California). </w:t>
      </w:r>
    </w:p>
    <w:p w14:paraId="6F16BEB3" w14:textId="77777777" w:rsidR="007E531A" w:rsidRPr="009E57D8" w:rsidRDefault="007E531A" w:rsidP="007E531A">
      <w:pPr>
        <w:pStyle w:val="Default"/>
        <w:numPr>
          <w:ilvl w:val="0"/>
          <w:numId w:val="5"/>
        </w:numPr>
        <w:adjustRightInd/>
        <w:spacing w:after="60"/>
        <w:rPr>
          <w:rFonts w:eastAsia="Times New Roman"/>
          <w:sz w:val="22"/>
          <w:szCs w:val="22"/>
        </w:rPr>
      </w:pPr>
      <w:r w:rsidRPr="009E57D8">
        <w:rPr>
          <w:rFonts w:eastAsia="Times New Roman"/>
          <w:sz w:val="22"/>
          <w:szCs w:val="22"/>
        </w:rPr>
        <w:t xml:space="preserve">Moving to California. </w:t>
      </w:r>
    </w:p>
    <w:p w14:paraId="569EDB2D" w14:textId="77777777" w:rsidR="007E531A" w:rsidRPr="009E57D8" w:rsidRDefault="007E531A" w:rsidP="007E531A">
      <w:pPr>
        <w:pStyle w:val="Default"/>
        <w:numPr>
          <w:ilvl w:val="0"/>
          <w:numId w:val="5"/>
        </w:numPr>
        <w:adjustRightInd/>
        <w:spacing w:after="60"/>
        <w:rPr>
          <w:rFonts w:eastAsia="Times New Roman"/>
          <w:sz w:val="22"/>
          <w:szCs w:val="22"/>
        </w:rPr>
      </w:pPr>
      <w:r w:rsidRPr="009E57D8">
        <w:rPr>
          <w:rFonts w:eastAsia="Times New Roman"/>
          <w:sz w:val="22"/>
          <w:szCs w:val="22"/>
        </w:rPr>
        <w:t xml:space="preserve">Turning 26-years-old. Once you turn 26, you cannot stay on your parent’s health insurance plan. </w:t>
      </w:r>
    </w:p>
    <w:p w14:paraId="274B3AD2" w14:textId="77777777" w:rsidR="007E531A" w:rsidRPr="009E57D8" w:rsidRDefault="007E531A" w:rsidP="007E531A">
      <w:pPr>
        <w:pStyle w:val="Default"/>
        <w:numPr>
          <w:ilvl w:val="0"/>
          <w:numId w:val="5"/>
        </w:numPr>
        <w:adjustRightInd/>
        <w:spacing w:after="120"/>
        <w:rPr>
          <w:rFonts w:eastAsia="Times New Roman"/>
          <w:sz w:val="22"/>
          <w:szCs w:val="22"/>
        </w:rPr>
      </w:pPr>
      <w:r w:rsidRPr="009E57D8">
        <w:rPr>
          <w:rFonts w:eastAsia="Times New Roman"/>
          <w:sz w:val="22"/>
          <w:szCs w:val="22"/>
        </w:rPr>
        <w:t>Becoming a U.S. citizen or legal resident of California</w:t>
      </w:r>
    </w:p>
    <w:p w14:paraId="0C1C4C3B" w14:textId="77777777" w:rsidR="007E531A" w:rsidRPr="009E57D8" w:rsidRDefault="007E531A" w:rsidP="007E531A">
      <w:pPr>
        <w:pStyle w:val="Default"/>
        <w:numPr>
          <w:ilvl w:val="0"/>
          <w:numId w:val="5"/>
        </w:numPr>
        <w:adjustRightInd/>
        <w:spacing w:after="120"/>
        <w:rPr>
          <w:rFonts w:eastAsia="Times New Roman"/>
          <w:sz w:val="22"/>
          <w:szCs w:val="22"/>
        </w:rPr>
      </w:pPr>
      <w:r w:rsidRPr="009E57D8">
        <w:rPr>
          <w:rFonts w:eastAsia="Times New Roman"/>
          <w:sz w:val="22"/>
          <w:szCs w:val="22"/>
        </w:rPr>
        <w:t xml:space="preserve">Significant income changes. Either the amount you make goes down substantially and you are eligible to get </w:t>
      </w:r>
      <w:r w:rsidRPr="009E57D8">
        <w:rPr>
          <w:rFonts w:eastAsia="Times New Roman"/>
          <w:i/>
          <w:iCs/>
          <w:sz w:val="22"/>
          <w:szCs w:val="22"/>
        </w:rPr>
        <w:t xml:space="preserve">more </w:t>
      </w:r>
      <w:r w:rsidRPr="009E57D8">
        <w:rPr>
          <w:rFonts w:eastAsia="Times New Roman"/>
          <w:sz w:val="22"/>
          <w:szCs w:val="22"/>
        </w:rPr>
        <w:t xml:space="preserve">financial assistance to help pay for insurance, or the amount you make goes up substantially and you are eligible for </w:t>
      </w:r>
      <w:r w:rsidRPr="009E57D8">
        <w:rPr>
          <w:rFonts w:eastAsia="Times New Roman"/>
          <w:i/>
          <w:iCs/>
          <w:sz w:val="22"/>
          <w:szCs w:val="22"/>
        </w:rPr>
        <w:t xml:space="preserve">less </w:t>
      </w:r>
      <w:r w:rsidRPr="009E57D8">
        <w:rPr>
          <w:rFonts w:eastAsia="Times New Roman"/>
          <w:sz w:val="22"/>
          <w:szCs w:val="22"/>
        </w:rPr>
        <w:t>financial assistance.</w:t>
      </w:r>
    </w:p>
    <w:p w14:paraId="34A520EB" w14:textId="77777777" w:rsidR="007E531A" w:rsidRPr="009E57D8" w:rsidRDefault="007E531A" w:rsidP="007E531A">
      <w:pPr>
        <w:pStyle w:val="Default"/>
        <w:spacing w:after="120"/>
        <w:rPr>
          <w:sz w:val="22"/>
          <w:szCs w:val="22"/>
        </w:rPr>
      </w:pPr>
      <w:r w:rsidRPr="009E57D8">
        <w:rPr>
          <w:sz w:val="22"/>
          <w:szCs w:val="22"/>
        </w:rPr>
        <w:t xml:space="preserve">These are just some of the more common qualifying life events for Covered California Special Enrollment. You can find out more </w:t>
      </w:r>
      <w:hyperlink r:id="rId8" w:history="1">
        <w:r w:rsidRPr="009E57D8">
          <w:rPr>
            <w:rStyle w:val="Hyperlink"/>
            <w:sz w:val="22"/>
            <w:szCs w:val="22"/>
          </w:rPr>
          <w:t>here.</w:t>
        </w:r>
      </w:hyperlink>
    </w:p>
    <w:p w14:paraId="3DEC94AA" w14:textId="77777777" w:rsidR="007E531A" w:rsidRPr="009E57D8" w:rsidRDefault="007E531A" w:rsidP="007E531A">
      <w:pPr>
        <w:pStyle w:val="Default"/>
        <w:spacing w:after="120"/>
        <w:rPr>
          <w:sz w:val="22"/>
          <w:szCs w:val="22"/>
        </w:rPr>
      </w:pPr>
      <w:r w:rsidRPr="009E57D8">
        <w:rPr>
          <w:b/>
          <w:bCs/>
          <w:sz w:val="22"/>
          <w:szCs w:val="22"/>
        </w:rPr>
        <w:t>How to sign up during Covered California Special Enrollment:</w:t>
      </w:r>
    </w:p>
    <w:p w14:paraId="38100790" w14:textId="77777777" w:rsidR="007E531A" w:rsidRPr="009E57D8" w:rsidRDefault="007E531A" w:rsidP="007E531A">
      <w:pPr>
        <w:pStyle w:val="Default"/>
        <w:spacing w:after="120"/>
        <w:rPr>
          <w:sz w:val="22"/>
          <w:szCs w:val="22"/>
        </w:rPr>
      </w:pPr>
      <w:r w:rsidRPr="009E57D8">
        <w:rPr>
          <w:sz w:val="22"/>
          <w:szCs w:val="22"/>
        </w:rPr>
        <w:t xml:space="preserve">You can enroll online at </w:t>
      </w:r>
      <w:hyperlink r:id="rId9" w:history="1">
        <w:r w:rsidRPr="009E57D8">
          <w:rPr>
            <w:rStyle w:val="Hyperlink"/>
            <w:sz w:val="22"/>
            <w:szCs w:val="22"/>
          </w:rPr>
          <w:t>www.CoveredCA.com</w:t>
        </w:r>
      </w:hyperlink>
      <w:r w:rsidRPr="009E57D8">
        <w:rPr>
          <w:sz w:val="22"/>
          <w:szCs w:val="22"/>
        </w:rPr>
        <w:t xml:space="preserve">. On the website, you will be able to shop and compare between health plans and determine which one best fits you, your family and your budget. You can also find free, in-person, confidential help from Covered California’s Certified Enrollment Counselors and Agents near you that can help you enroll in a health plan in the “Free Local Help to Enroll” section: </w:t>
      </w:r>
      <w:hyperlink r:id="rId10" w:history="1">
        <w:r w:rsidRPr="009E57D8">
          <w:rPr>
            <w:rStyle w:val="Hyperlink"/>
            <w:sz w:val="22"/>
            <w:szCs w:val="22"/>
          </w:rPr>
          <w:t>www.coveredca.com/find-help/</w:t>
        </w:r>
      </w:hyperlink>
      <w:r w:rsidRPr="009E57D8">
        <w:rPr>
          <w:sz w:val="22"/>
          <w:szCs w:val="22"/>
        </w:rPr>
        <w:t xml:space="preserve"> In addition, you can call toll-free (800) 300-1506 and a Covered California Service Representative will walk you through the enrollment process, help you fill out the application, and sign you up over the phone. </w:t>
      </w:r>
    </w:p>
    <w:p w14:paraId="00B8804C" w14:textId="77777777" w:rsidR="00166BE3" w:rsidRDefault="00166BE3" w:rsidP="00166BE3">
      <w:pPr>
        <w:jc w:val="center"/>
        <w:rPr>
          <w:rFonts w:ascii="Arial" w:hAnsi="Arial" w:cs="Arial"/>
          <w:b/>
          <w:sz w:val="28"/>
          <w:szCs w:val="28"/>
        </w:rPr>
      </w:pPr>
      <w:bookmarkStart w:id="0" w:name="_GoBack"/>
      <w:bookmarkEnd w:id="0"/>
    </w:p>
    <w:sectPr w:rsidR="00166BE3" w:rsidSect="00A91973">
      <w:footerReference w:type="default" r:id="rId11"/>
      <w:headerReference w:type="first" r:id="rId12"/>
      <w:footerReference w:type="first" r:id="rId13"/>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F8FA4" w14:textId="77777777" w:rsidR="00150A34" w:rsidRDefault="00150A34" w:rsidP="001208A9">
      <w:r>
        <w:separator/>
      </w:r>
    </w:p>
  </w:endnote>
  <w:endnote w:type="continuationSeparator" w:id="0">
    <w:p w14:paraId="005CB13C" w14:textId="77777777" w:rsidR="00150A34" w:rsidRDefault="00150A34"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7DD6" w14:textId="1DC8B721"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624F2C">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7D611" w14:textId="77777777" w:rsidR="00150A34" w:rsidRDefault="00150A34" w:rsidP="001208A9">
      <w:r>
        <w:separator/>
      </w:r>
    </w:p>
  </w:footnote>
  <w:footnote w:type="continuationSeparator" w:id="0">
    <w:p w14:paraId="09B85390" w14:textId="77777777" w:rsidR="00150A34" w:rsidRDefault="00150A34"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6FCE" w14:textId="777116D2" w:rsidR="00ED44A5" w:rsidRDefault="00A91973" w:rsidP="00D670B8">
    <w:pPr>
      <w:pStyle w:val="GenericBodyText"/>
    </w:pPr>
    <w:r w:rsidRPr="00BA7342">
      <w:rPr>
        <w:b/>
        <w:noProof/>
        <w:sz w:val="28"/>
      </w:rPr>
      <mc:AlternateContent>
        <mc:Choice Requires="wps">
          <w:drawing>
            <wp:anchor distT="0" distB="0" distL="114300" distR="114300" simplePos="0" relativeHeight="251661312" behindDoc="0" locked="0" layoutInCell="1" allowOverlap="1" wp14:anchorId="1C0539EB" wp14:editId="10797818">
              <wp:simplePos x="0" y="0"/>
              <wp:positionH relativeFrom="column">
                <wp:posOffset>2967990</wp:posOffset>
              </wp:positionH>
              <wp:positionV relativeFrom="paragraph">
                <wp:posOffset>130810</wp:posOffset>
              </wp:positionV>
              <wp:extent cx="422148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7BA033" w14:textId="16CDBE81" w:rsidR="00D670B8" w:rsidRPr="00A56AD1" w:rsidRDefault="00CB40C6" w:rsidP="00D670B8">
                          <w:pPr>
                            <w:pStyle w:val="GenericHeaderDocumentType"/>
                            <w:rPr>
                              <w:sz w:val="40"/>
                              <w:szCs w:val="40"/>
                            </w:rPr>
                          </w:pPr>
                          <w:r w:rsidRPr="008A2619">
                            <w:rPr>
                              <w:sz w:val="40"/>
                              <w:szCs w:val="40"/>
                            </w:rPr>
                            <w:t>PASTOR’S TOOL</w:t>
                          </w:r>
                          <w:r w:rsidR="00A56AD1">
                            <w:rPr>
                              <w:sz w:val="40"/>
                              <w:szCs w:val="40"/>
                            </w:rPr>
                            <w:t xml:space="preserve"> </w:t>
                          </w:r>
                          <w:r w:rsidRPr="008A2619">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233.7pt;margin-top:10.3pt;width:332.4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" filled="f" stroked="f">
              <v:textbox>
                <w:txbxContent>
                  <w:p w14:paraId="027BA033" w14:textId="16CDBE81" w:rsidR="00D670B8" w:rsidRPr="00A56AD1" w:rsidRDefault="00CB40C6" w:rsidP="00D670B8">
                    <w:pPr>
                      <w:pStyle w:val="GenericHeaderDocumentType"/>
                      <w:rPr>
                        <w:sz w:val="40"/>
                        <w:szCs w:val="40"/>
                      </w:rPr>
                    </w:pPr>
                    <w:r w:rsidRPr="008A2619">
                      <w:rPr>
                        <w:sz w:val="40"/>
                        <w:szCs w:val="40"/>
                      </w:rPr>
                      <w:t>PASTOR’S TOOL</w:t>
                    </w:r>
                    <w:r w:rsidR="00A56AD1">
                      <w:rPr>
                        <w:sz w:val="40"/>
                        <w:szCs w:val="40"/>
                      </w:rPr>
                      <w:t xml:space="preserve"> </w:t>
                    </w:r>
                    <w:r w:rsidRPr="008A2619">
                      <w:rPr>
                        <w:sz w:val="40"/>
                        <w:szCs w:val="40"/>
                      </w:rPr>
                      <w:t>KIT</w:t>
                    </w:r>
                  </w:p>
                </w:txbxContent>
              </v:textbox>
              <w10:wrap type="square"/>
            </v:shape>
          </w:pict>
        </mc:Fallback>
      </mc:AlternateContent>
    </w:r>
    <w:r w:rsidR="00100F0A">
      <w:rPr>
        <w:noProof/>
      </w:rPr>
      <mc:AlternateContent>
        <mc:Choice Requires="wpg">
          <w:drawing>
            <wp:anchor distT="0" distB="0" distL="114300" distR="114300" simplePos="0" relativeHeight="251663360" behindDoc="0" locked="0" layoutInCell="1" allowOverlap="1" wp14:anchorId="55C6248D" wp14:editId="48856961">
              <wp:simplePos x="0" y="0"/>
              <wp:positionH relativeFrom="margin">
                <wp:align>center</wp:align>
              </wp:positionH>
              <wp:positionV relativeFrom="paragraph">
                <wp:posOffset>703580</wp:posOffset>
              </wp:positionV>
              <wp:extent cx="6675120" cy="1403288"/>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75120" cy="1403288"/>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0761EF" id="Group 7" o:spid="_x0000_s1026" style="position:absolute;margin-left:0;margin-top:55.4pt;width:525.6pt;height:110.5pt;z-index:251663360;mso-position-horizontal:center;mso-position-horizontal-relative:margin;mso-width-relative:margin;mso-height-relative:margin" coordsize="105283,220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DRlbgAAQABJREFU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iY&#10;vTtr1i2577yee95nPnXqVJWqVC67LNlIbkyDwcEQDaYhiKA7gAuCG+4I3gVXBMElN/AGuOIGGiKa&#10;m44Og2V3R2CabrfpVtiSjCRrKKnmM589T/y+/1z57HWeM1VJ5Sqp6rvO2ftZQ67MXJ/MlWvKZ20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Dg/7dDBwIAAAAAgvytB7kQMm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Ld67mQAACTuSURBV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DgffFAAAA2gAAAA8AAABkcnMvZG93bnJldi54bWxEj91qwkAUhO8LvsNyBO/qxp9Kia4iRaGK&#10;KFoVvDtkj0ls9mya3cb07buFgpfDzHzDTGaNKURNlcstK+h1IxDEidU5pwqOH8vnVxDOI2ssLJOC&#10;H3Iwm7aeJhhre+c91QefigBhF6OCzPsyltIlGRl0XVsSB+9qK4M+yCqVusJ7gJtC9qNoJA3mHBYy&#10;LOkto+Tz8G0U9NeL3fZUD88b/Lqc175ebW72RalOu5mPQXhq/CP8337XCgbwdyXcAD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g4H3xQAAANoAAAAPAAAAAAAAAAAAAAAA&#10;AJ8CAABkcnMvZG93bnJldi54bWxQSwUGAAAAAAQABAD3AAAAkQMAAAAA&#10;">
                <v:imagedata r:id="rId3" o:title="" croptop="23963f" cropbottom="23772f"/>
                <v:path arrowok="t"/>
              </v:shape>
              <v:shape id="Picture 4" o:spid="_x0000_s1028" type="#_x0000_t75" style="position:absolute;left:4708;top:3343;width:22714;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J1/DAAAA2gAAAA8AAABkcnMvZG93bnJldi54bWxEj92KwjAUhO8F3yEcYe/WVFdFq1GWBWFR&#10;RPxBvDw2x7bYnNQmq/XtjbDg5TAz3zCTWW0KcaPK5ZYVdNoRCOLE6pxTBfvd/HMIwnlkjYVlUvAg&#10;B7NpszHBWNs7b+i29akIEHYxKsi8L2MpXZKRQde2JXHwzrYy6IOsUqkrvAe4KWQ3igbSYM5hIcOS&#10;fjJKLts/o4BX3cXXkty6dxyd+7jsnK7mcFLqo1V/j0F4qv07/N/+1Qp68LoSbo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cnX8MAAADaAAAADwAAAAAAAAAAAAAAAACf&#10;AgAAZHJzL2Rvd25yZXYueG1sUEsFBgAAAAAEAAQA9wAAAI8DAAAAAA==&#10;">
                <v:imagedata r:id="rId4" o:title="" croptop="14969f" cropbottom="3464f" cropleft="14794f" cropright="3985f"/>
                <v:path arrowok="t"/>
              </v:shape>
              <w10:wrap anchorx="margin"/>
            </v:group>
          </w:pict>
        </mc:Fallback>
      </mc:AlternateContent>
    </w:r>
    <w:r w:rsidR="00CB40C6">
      <w:rPr>
        <w:noProof/>
      </w:rPr>
      <w:drawing>
        <wp:anchor distT="0" distB="0" distL="114300" distR="114300" simplePos="0" relativeHeight="251659264" behindDoc="1" locked="0" layoutInCell="1" allowOverlap="1" wp14:anchorId="7F068562" wp14:editId="2A7DFA28">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3871F7"/>
    <w:multiLevelType w:val="hybridMultilevel"/>
    <w:tmpl w:val="D31A4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D15B26"/>
    <w:multiLevelType w:val="hybridMultilevel"/>
    <w:tmpl w:val="FD123E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2"/>
  </w:num>
  <w:num w:numId="2">
    <w:abstractNumId w:val="2"/>
    <w:lvlOverride w:ilvl="1">
      <w:lvl w:ilvl="1">
        <w:numFmt w:val="bullet"/>
        <w:lvlText w:val=""/>
        <w:lvlJc w:val="left"/>
        <w:pPr>
          <w:tabs>
            <w:tab w:val="num" w:pos="1440"/>
          </w:tabs>
          <w:ind w:left="1440" w:hanging="360"/>
        </w:pPr>
        <w:rPr>
          <w:rFonts w:ascii="Symbol" w:hAnsi="Symbol" w:hint="default"/>
          <w:sz w:val="20"/>
        </w:rPr>
      </w:lvl>
    </w:lvlOverride>
  </w:num>
  <w:num w:numId="3">
    <w:abstractNumId w:val="0"/>
  </w:num>
  <w:num w:numId="4">
    <w:abstractNumId w:val="1"/>
  </w:num>
  <w:num w:numId="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D29"/>
    <w:rsid w:val="00027964"/>
    <w:rsid w:val="0006144A"/>
    <w:rsid w:val="00080E32"/>
    <w:rsid w:val="00080F5B"/>
    <w:rsid w:val="000D5087"/>
    <w:rsid w:val="000D523F"/>
    <w:rsid w:val="000E0A1B"/>
    <w:rsid w:val="000E45B5"/>
    <w:rsid w:val="000E4A25"/>
    <w:rsid w:val="00100F0A"/>
    <w:rsid w:val="001208A9"/>
    <w:rsid w:val="00130914"/>
    <w:rsid w:val="001413AF"/>
    <w:rsid w:val="00150A34"/>
    <w:rsid w:val="00166BE3"/>
    <w:rsid w:val="001F3B58"/>
    <w:rsid w:val="0020798C"/>
    <w:rsid w:val="00253FFD"/>
    <w:rsid w:val="002546A2"/>
    <w:rsid w:val="002769CB"/>
    <w:rsid w:val="002848CE"/>
    <w:rsid w:val="002C3141"/>
    <w:rsid w:val="00332FA2"/>
    <w:rsid w:val="00364F4E"/>
    <w:rsid w:val="00372347"/>
    <w:rsid w:val="00430BAA"/>
    <w:rsid w:val="004453D6"/>
    <w:rsid w:val="004A5741"/>
    <w:rsid w:val="004B4181"/>
    <w:rsid w:val="004E5954"/>
    <w:rsid w:val="00545D01"/>
    <w:rsid w:val="00555D3D"/>
    <w:rsid w:val="005577DA"/>
    <w:rsid w:val="00566D82"/>
    <w:rsid w:val="005C4265"/>
    <w:rsid w:val="005D212E"/>
    <w:rsid w:val="005D55AF"/>
    <w:rsid w:val="0061633D"/>
    <w:rsid w:val="00624F2C"/>
    <w:rsid w:val="00635788"/>
    <w:rsid w:val="00667AB6"/>
    <w:rsid w:val="006B4469"/>
    <w:rsid w:val="006B6A5E"/>
    <w:rsid w:val="006C5079"/>
    <w:rsid w:val="006F5AEC"/>
    <w:rsid w:val="006F5C87"/>
    <w:rsid w:val="00730D75"/>
    <w:rsid w:val="007657B7"/>
    <w:rsid w:val="00773881"/>
    <w:rsid w:val="007C6759"/>
    <w:rsid w:val="007D0E12"/>
    <w:rsid w:val="007E2327"/>
    <w:rsid w:val="007E531A"/>
    <w:rsid w:val="007E68CE"/>
    <w:rsid w:val="0083466B"/>
    <w:rsid w:val="0085435B"/>
    <w:rsid w:val="008A2619"/>
    <w:rsid w:val="008C202A"/>
    <w:rsid w:val="008C3697"/>
    <w:rsid w:val="008D4EAE"/>
    <w:rsid w:val="00900254"/>
    <w:rsid w:val="00911E4F"/>
    <w:rsid w:val="00944A38"/>
    <w:rsid w:val="0094750D"/>
    <w:rsid w:val="009B379C"/>
    <w:rsid w:val="009D0B15"/>
    <w:rsid w:val="009E57D8"/>
    <w:rsid w:val="00A0289C"/>
    <w:rsid w:val="00A05D5B"/>
    <w:rsid w:val="00A335D4"/>
    <w:rsid w:val="00A42D29"/>
    <w:rsid w:val="00A50BBD"/>
    <w:rsid w:val="00A56AD1"/>
    <w:rsid w:val="00A823FB"/>
    <w:rsid w:val="00A91973"/>
    <w:rsid w:val="00AA788E"/>
    <w:rsid w:val="00AB341A"/>
    <w:rsid w:val="00AE4DCA"/>
    <w:rsid w:val="00B038EC"/>
    <w:rsid w:val="00B05576"/>
    <w:rsid w:val="00B143C3"/>
    <w:rsid w:val="00B17C29"/>
    <w:rsid w:val="00B64FD7"/>
    <w:rsid w:val="00B725B8"/>
    <w:rsid w:val="00B968F4"/>
    <w:rsid w:val="00BA67D6"/>
    <w:rsid w:val="00BA7342"/>
    <w:rsid w:val="00BA7843"/>
    <w:rsid w:val="00BC163B"/>
    <w:rsid w:val="00BC647B"/>
    <w:rsid w:val="00BE76BE"/>
    <w:rsid w:val="00C03420"/>
    <w:rsid w:val="00C04B2E"/>
    <w:rsid w:val="00C151DB"/>
    <w:rsid w:val="00C17C95"/>
    <w:rsid w:val="00C74829"/>
    <w:rsid w:val="00CB40C6"/>
    <w:rsid w:val="00CE37C8"/>
    <w:rsid w:val="00D66680"/>
    <w:rsid w:val="00D670B8"/>
    <w:rsid w:val="00D67E18"/>
    <w:rsid w:val="00D7130E"/>
    <w:rsid w:val="00DE2041"/>
    <w:rsid w:val="00DE3C1F"/>
    <w:rsid w:val="00DF173E"/>
    <w:rsid w:val="00E3418A"/>
    <w:rsid w:val="00E40D4D"/>
    <w:rsid w:val="00E521CF"/>
    <w:rsid w:val="00E767DF"/>
    <w:rsid w:val="00EA6460"/>
    <w:rsid w:val="00EC71AC"/>
    <w:rsid w:val="00ED07AA"/>
    <w:rsid w:val="00ED44A5"/>
    <w:rsid w:val="00EF0025"/>
    <w:rsid w:val="00F20DAD"/>
    <w:rsid w:val="00F27622"/>
    <w:rsid w:val="00F47733"/>
    <w:rsid w:val="00F72546"/>
    <w:rsid w:val="00F835AA"/>
    <w:rsid w:val="00FE15F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531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nhideWhenUsed/>
    <w:rsid w:val="004A5741"/>
    <w:rPr>
      <w:color w:val="0000FF" w:themeColor="hyperlink"/>
      <w:u w:val="single"/>
    </w:rPr>
  </w:style>
  <w:style w:type="paragraph" w:styleId="NormalWeb">
    <w:name w:val="Normal (Web)"/>
    <w:basedOn w:val="Normal"/>
    <w:uiPriority w:val="99"/>
    <w:semiHidden/>
    <w:unhideWhenUsed/>
    <w:rsid w:val="006B6A5E"/>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6B6A5E"/>
    <w:rPr>
      <w:b/>
      <w:bCs/>
    </w:rPr>
  </w:style>
  <w:style w:type="character" w:styleId="FollowedHyperlink">
    <w:name w:val="FollowedHyperlink"/>
    <w:basedOn w:val="DefaultParagraphFont"/>
    <w:uiPriority w:val="99"/>
    <w:semiHidden/>
    <w:unhideWhenUsed/>
    <w:rsid w:val="00332F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veredca.com/individuals-and-families/getting-covered/special-enrollmen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veredca.com/find-help/" TargetMode="External"/><Relationship Id="rId4" Type="http://schemas.openxmlformats.org/officeDocument/2006/relationships/settings" Target="settings.xml"/><Relationship Id="rId9" Type="http://schemas.openxmlformats.org/officeDocument/2006/relationships/hyperlink" Target="http://www.CoveredCA.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55079-B0A9-4158-8461-DF4FBA7AE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1</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2019-02-08T21:27:00Z</cp:lastPrinted>
  <dcterms:created xsi:type="dcterms:W3CDTF">2019-02-08T21:35:00Z</dcterms:created>
  <dcterms:modified xsi:type="dcterms:W3CDTF">2019-02-08T21:35:00Z</dcterms:modified>
</cp:coreProperties>
</file>