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8F6BCA" w14:textId="77777777" w:rsidR="00B038EC" w:rsidRPr="00B038EC" w:rsidRDefault="00B038EC" w:rsidP="00B038EC">
      <w:pPr>
        <w:pStyle w:val="GenericDate"/>
        <w:spacing w:before="0" w:after="120"/>
        <w:rPr>
          <w:b/>
          <w:color w:val="595959" w:themeColor="text1" w:themeTint="A6"/>
          <w:sz w:val="2"/>
        </w:rPr>
      </w:pPr>
    </w:p>
    <w:p w14:paraId="0A26F024" w14:textId="77777777" w:rsidR="00B038EC" w:rsidRDefault="00B038EC" w:rsidP="00B038EC">
      <w:pPr>
        <w:pStyle w:val="GenericDate"/>
        <w:spacing w:before="0" w:after="120"/>
        <w:rPr>
          <w:b/>
          <w:color w:val="595959" w:themeColor="text1" w:themeTint="A6"/>
          <w:sz w:val="28"/>
        </w:rPr>
      </w:pPr>
    </w:p>
    <w:p w14:paraId="12D73AB2" w14:textId="77777777" w:rsidR="00CB40C6" w:rsidRDefault="00CB40C6" w:rsidP="00B038EC">
      <w:pPr>
        <w:pStyle w:val="GenericDate"/>
        <w:spacing w:before="0" w:after="240"/>
        <w:rPr>
          <w:b/>
          <w:color w:val="595959" w:themeColor="text1" w:themeTint="A6"/>
          <w:sz w:val="28"/>
        </w:rPr>
      </w:pPr>
    </w:p>
    <w:p w14:paraId="65F3792E" w14:textId="77777777" w:rsidR="00CB40C6" w:rsidRDefault="00CB40C6" w:rsidP="00CB40C6">
      <w:pPr>
        <w:pStyle w:val="GenericDate"/>
        <w:spacing w:before="240" w:after="0"/>
        <w:rPr>
          <w:b/>
          <w:color w:val="595959" w:themeColor="text1" w:themeTint="A6"/>
          <w:sz w:val="28"/>
        </w:rPr>
      </w:pPr>
    </w:p>
    <w:p w14:paraId="487CD498" w14:textId="2E1D286F" w:rsidR="007E68CE" w:rsidRPr="00166BE3" w:rsidRDefault="0083466B" w:rsidP="008A2619">
      <w:pPr>
        <w:pStyle w:val="GenericDate"/>
        <w:spacing w:before="240" w:after="240"/>
        <w:rPr>
          <w:b/>
          <w:i/>
          <w:color w:val="544D55"/>
          <w:sz w:val="28"/>
          <w:szCs w:val="36"/>
          <w:u w:val="single"/>
        </w:rPr>
      </w:pPr>
      <w:r w:rsidRPr="00166BE3">
        <w:rPr>
          <w:b/>
          <w:i/>
          <w:color w:val="544D55"/>
          <w:sz w:val="28"/>
          <w:szCs w:val="36"/>
          <w:u w:val="single"/>
        </w:rPr>
        <w:t>Bulletin Insert</w:t>
      </w:r>
      <w:r w:rsidR="00100F0A" w:rsidRPr="00166BE3">
        <w:rPr>
          <w:b/>
          <w:i/>
          <w:color w:val="544D55"/>
          <w:sz w:val="28"/>
          <w:szCs w:val="36"/>
          <w:u w:val="single"/>
        </w:rPr>
        <w:t xml:space="preserve"> or </w:t>
      </w:r>
      <w:r w:rsidRPr="00166BE3">
        <w:rPr>
          <w:b/>
          <w:i/>
          <w:color w:val="544D55"/>
          <w:sz w:val="28"/>
          <w:szCs w:val="36"/>
          <w:u w:val="single"/>
        </w:rPr>
        <w:t>Announcement</w:t>
      </w:r>
    </w:p>
    <w:p w14:paraId="00B8804C" w14:textId="77777777" w:rsidR="00166BE3" w:rsidRDefault="00166BE3" w:rsidP="00166BE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1E75A699" w14:textId="1C9E91EA" w:rsidR="004A5741" w:rsidRPr="00A91973" w:rsidRDefault="00A91973" w:rsidP="00166BE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A91973">
        <w:rPr>
          <w:rFonts w:ascii="Arial" w:hAnsi="Arial" w:cs="Arial"/>
          <w:b/>
          <w:sz w:val="28"/>
          <w:szCs w:val="28"/>
        </w:rPr>
        <w:t>New Sign Ups</w:t>
      </w:r>
      <w:r w:rsidR="00100F0A" w:rsidRPr="00A91973">
        <w:rPr>
          <w:rFonts w:ascii="Arial" w:hAnsi="Arial" w:cs="Arial"/>
          <w:b/>
          <w:sz w:val="28"/>
          <w:szCs w:val="28"/>
        </w:rPr>
        <w:t xml:space="preserve"> </w:t>
      </w:r>
      <w:r w:rsidRPr="00A91973">
        <w:rPr>
          <w:rFonts w:ascii="Arial" w:hAnsi="Arial" w:cs="Arial"/>
          <w:b/>
          <w:sz w:val="28"/>
          <w:szCs w:val="28"/>
        </w:rPr>
        <w:t xml:space="preserve">for Covered </w:t>
      </w:r>
      <w:r w:rsidR="00A335D4">
        <w:rPr>
          <w:rFonts w:ascii="Arial" w:hAnsi="Arial" w:cs="Arial"/>
          <w:b/>
          <w:sz w:val="28"/>
          <w:szCs w:val="28"/>
        </w:rPr>
        <w:t>California Run</w:t>
      </w:r>
      <w:r w:rsidR="007C6759">
        <w:rPr>
          <w:rFonts w:ascii="Arial" w:hAnsi="Arial" w:cs="Arial"/>
          <w:b/>
          <w:sz w:val="28"/>
          <w:szCs w:val="28"/>
        </w:rPr>
        <w:t xml:space="preserve"> Oct. 15, 2018 to</w:t>
      </w:r>
      <w:r w:rsidR="00A335D4">
        <w:rPr>
          <w:rFonts w:ascii="Arial" w:hAnsi="Arial" w:cs="Arial"/>
          <w:b/>
          <w:sz w:val="28"/>
          <w:szCs w:val="28"/>
        </w:rPr>
        <w:t xml:space="preserve"> </w:t>
      </w:r>
      <w:r w:rsidRPr="00A91973">
        <w:rPr>
          <w:rFonts w:ascii="Arial" w:hAnsi="Arial" w:cs="Arial"/>
          <w:b/>
          <w:sz w:val="28"/>
          <w:szCs w:val="28"/>
        </w:rPr>
        <w:t>Jan. 15, 2019</w:t>
      </w:r>
    </w:p>
    <w:p w14:paraId="602BFD19" w14:textId="77777777" w:rsidR="00AB341A" w:rsidRPr="00A91973" w:rsidRDefault="00AB341A" w:rsidP="00166BE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7F86816B" w14:textId="1E276E3B" w:rsidR="006B6A5E" w:rsidRPr="00332FA2" w:rsidRDefault="006C5079" w:rsidP="006B6A5E">
      <w:pPr>
        <w:pStyle w:val="Default"/>
        <w:rPr>
          <w:sz w:val="22"/>
          <w:szCs w:val="22"/>
        </w:rPr>
      </w:pPr>
      <w:bookmarkStart w:id="0" w:name="_GoBack"/>
      <w:bookmarkEnd w:id="0"/>
      <w:r w:rsidRPr="00332FA2">
        <w:rPr>
          <w:b/>
          <w:bCs/>
          <w:sz w:val="22"/>
          <w:szCs w:val="22"/>
        </w:rPr>
        <w:t xml:space="preserve">Covered California’s </w:t>
      </w:r>
      <w:r w:rsidR="00A91973">
        <w:rPr>
          <w:b/>
          <w:bCs/>
          <w:sz w:val="22"/>
          <w:szCs w:val="22"/>
        </w:rPr>
        <w:t xml:space="preserve">sign up period </w:t>
      </w:r>
      <w:r w:rsidRPr="00332FA2">
        <w:rPr>
          <w:b/>
          <w:bCs/>
          <w:sz w:val="22"/>
          <w:szCs w:val="22"/>
        </w:rPr>
        <w:t xml:space="preserve">remains </w:t>
      </w:r>
      <w:r w:rsidR="00A91973">
        <w:rPr>
          <w:b/>
          <w:bCs/>
          <w:sz w:val="22"/>
          <w:szCs w:val="22"/>
        </w:rPr>
        <w:t>90-days</w:t>
      </w:r>
      <w:r w:rsidRPr="00332FA2">
        <w:rPr>
          <w:b/>
          <w:bCs/>
          <w:sz w:val="22"/>
          <w:szCs w:val="22"/>
        </w:rPr>
        <w:t>-long </w:t>
      </w:r>
      <w:r w:rsidRPr="00332FA2">
        <w:rPr>
          <w:sz w:val="22"/>
          <w:szCs w:val="22"/>
        </w:rPr>
        <w:t xml:space="preserve">– </w:t>
      </w:r>
      <w:r w:rsidRPr="00332FA2">
        <w:rPr>
          <w:b/>
          <w:bCs/>
          <w:sz w:val="22"/>
          <w:szCs w:val="22"/>
        </w:rPr>
        <w:t>the same as years before</w:t>
      </w:r>
      <w:r w:rsidR="00A91973">
        <w:rPr>
          <w:b/>
          <w:bCs/>
          <w:sz w:val="22"/>
          <w:szCs w:val="22"/>
        </w:rPr>
        <w:t>. You can sign up for 2019 health coverage from Oct. 15, 2018 to Jan. 15, 2019</w:t>
      </w:r>
      <w:r w:rsidRPr="00332FA2">
        <w:rPr>
          <w:b/>
          <w:bCs/>
          <w:sz w:val="22"/>
          <w:szCs w:val="22"/>
        </w:rPr>
        <w:t xml:space="preserve">. </w:t>
      </w:r>
      <w:r w:rsidR="006B6A5E" w:rsidRPr="00332FA2">
        <w:rPr>
          <w:sz w:val="22"/>
          <w:szCs w:val="22"/>
        </w:rPr>
        <w:t xml:space="preserve">Through Covered California, you can obtain affordable, brand-name health coverage, and you may be eligible for </w:t>
      </w:r>
      <w:r w:rsidR="00F72546">
        <w:rPr>
          <w:sz w:val="22"/>
          <w:szCs w:val="22"/>
        </w:rPr>
        <w:t>financial help to assist you in paying</w:t>
      </w:r>
      <w:r w:rsidR="006B6A5E" w:rsidRPr="00332FA2">
        <w:rPr>
          <w:sz w:val="22"/>
          <w:szCs w:val="22"/>
        </w:rPr>
        <w:t xml:space="preserve"> for your monthly health care costs. </w:t>
      </w:r>
    </w:p>
    <w:p w14:paraId="6FFF6D9A" w14:textId="77777777" w:rsidR="006B6A5E" w:rsidRPr="00332FA2" w:rsidRDefault="006B6A5E" w:rsidP="006B6A5E">
      <w:pPr>
        <w:pStyle w:val="Default"/>
        <w:rPr>
          <w:sz w:val="22"/>
          <w:szCs w:val="22"/>
        </w:rPr>
      </w:pPr>
    </w:p>
    <w:p w14:paraId="72858C5F" w14:textId="1C05679F" w:rsidR="006B6A5E" w:rsidRPr="00332FA2" w:rsidRDefault="00566D82" w:rsidP="006B6A5E">
      <w:pPr>
        <w:pStyle w:val="Default"/>
        <w:rPr>
          <w:sz w:val="22"/>
          <w:szCs w:val="22"/>
        </w:rPr>
      </w:pPr>
      <w:r w:rsidRPr="00332FA2">
        <w:rPr>
          <w:sz w:val="22"/>
          <w:szCs w:val="22"/>
        </w:rPr>
        <w:t>Now is a</w:t>
      </w:r>
      <w:r w:rsidR="006B6A5E" w:rsidRPr="00332FA2">
        <w:rPr>
          <w:sz w:val="22"/>
          <w:szCs w:val="22"/>
        </w:rPr>
        <w:t xml:space="preserve"> good time to shop around for the health plan that provides the best value for you and your family. </w:t>
      </w:r>
      <w:r w:rsidR="006B6A5E" w:rsidRPr="00332FA2">
        <w:rPr>
          <w:rStyle w:val="Strong"/>
          <w:b w:val="0"/>
          <w:bCs w:val="0"/>
          <w:sz w:val="22"/>
          <w:szCs w:val="22"/>
        </w:rPr>
        <w:t>Consumers shop and compare affordable health plan options with the updated, online</w:t>
      </w:r>
      <w:r w:rsidR="006B6A5E" w:rsidRPr="00332FA2">
        <w:rPr>
          <w:sz w:val="22"/>
          <w:szCs w:val="22"/>
        </w:rPr>
        <w:t xml:space="preserve"> </w:t>
      </w:r>
      <w:r w:rsidR="006B6A5E" w:rsidRPr="00332FA2">
        <w:rPr>
          <w:color w:val="2E75B6"/>
          <w:sz w:val="22"/>
          <w:szCs w:val="22"/>
        </w:rPr>
        <w:t>“</w:t>
      </w:r>
      <w:hyperlink r:id="rId8" w:history="1">
        <w:r w:rsidR="006B6A5E" w:rsidRPr="00B968F4">
          <w:rPr>
            <w:rStyle w:val="Hyperlink"/>
            <w:color w:val="0070C0"/>
            <w:sz w:val="22"/>
            <w:szCs w:val="22"/>
          </w:rPr>
          <w:t>Shop &amp; Compare” tool</w:t>
        </w:r>
      </w:hyperlink>
      <w:r w:rsidR="006B6A5E" w:rsidRPr="00B968F4">
        <w:rPr>
          <w:color w:val="0070C0"/>
          <w:sz w:val="22"/>
          <w:szCs w:val="22"/>
        </w:rPr>
        <w:t xml:space="preserve">, </w:t>
      </w:r>
      <w:r w:rsidR="006B6A5E" w:rsidRPr="00332FA2">
        <w:rPr>
          <w:sz w:val="22"/>
          <w:szCs w:val="22"/>
        </w:rPr>
        <w:t>containing all Covered California</w:t>
      </w:r>
      <w:r w:rsidR="00A91973">
        <w:rPr>
          <w:sz w:val="22"/>
          <w:szCs w:val="22"/>
        </w:rPr>
        <w:t xml:space="preserve"> health care plan rates for 2019</w:t>
      </w:r>
    </w:p>
    <w:p w14:paraId="0E8D9DC2" w14:textId="77777777" w:rsidR="006B6A5E" w:rsidRPr="00332FA2" w:rsidRDefault="006B6A5E" w:rsidP="006B6A5E">
      <w:pPr>
        <w:pStyle w:val="Default"/>
        <w:rPr>
          <w:sz w:val="22"/>
          <w:szCs w:val="22"/>
        </w:rPr>
      </w:pPr>
    </w:p>
    <w:p w14:paraId="50D8B4C9" w14:textId="6F96693F" w:rsidR="006B6A5E" w:rsidRPr="00E521CF" w:rsidRDefault="006B6A5E" w:rsidP="006B6A5E">
      <w:pPr>
        <w:rPr>
          <w:rFonts w:ascii="Arial" w:hAnsi="Arial" w:cs="Arial"/>
          <w:b/>
        </w:rPr>
      </w:pPr>
      <w:r w:rsidRPr="00E521CF">
        <w:rPr>
          <w:rFonts w:ascii="Arial" w:hAnsi="Arial" w:cs="Arial"/>
          <w:b/>
          <w:color w:val="000000"/>
        </w:rPr>
        <w:t xml:space="preserve">During Covered California’s </w:t>
      </w:r>
      <w:r w:rsidR="00F72546">
        <w:rPr>
          <w:rFonts w:ascii="Arial" w:hAnsi="Arial" w:cs="Arial"/>
          <w:b/>
          <w:color w:val="000000"/>
        </w:rPr>
        <w:t>sign-</w:t>
      </w:r>
      <w:r w:rsidR="00A91973" w:rsidRPr="00E521CF">
        <w:rPr>
          <w:rFonts w:ascii="Arial" w:hAnsi="Arial" w:cs="Arial"/>
          <w:b/>
          <w:color w:val="000000"/>
        </w:rPr>
        <w:t>up</w:t>
      </w:r>
      <w:r w:rsidR="00332FA2" w:rsidRPr="00E521CF">
        <w:rPr>
          <w:rFonts w:ascii="Arial" w:hAnsi="Arial" w:cs="Arial"/>
          <w:b/>
          <w:color w:val="000000"/>
        </w:rPr>
        <w:t xml:space="preserve"> period, </w:t>
      </w:r>
      <w:r w:rsidRPr="00E521CF">
        <w:rPr>
          <w:rFonts w:ascii="Arial" w:hAnsi="Arial" w:cs="Arial"/>
          <w:b/>
          <w:color w:val="000000"/>
        </w:rPr>
        <w:t xml:space="preserve">visit </w:t>
      </w:r>
      <w:hyperlink r:id="rId9" w:history="1">
        <w:r w:rsidRPr="00E521CF">
          <w:rPr>
            <w:rStyle w:val="Hyperlink"/>
            <w:rFonts w:ascii="Arial" w:hAnsi="Arial" w:cs="Arial"/>
            <w:b/>
            <w:color w:val="4472C4"/>
          </w:rPr>
          <w:t>www.CoveredCA.com</w:t>
        </w:r>
      </w:hyperlink>
      <w:r w:rsidRPr="00E521CF">
        <w:rPr>
          <w:rFonts w:ascii="Arial" w:hAnsi="Arial" w:cs="Arial"/>
          <w:b/>
          <w:color w:val="000000"/>
        </w:rPr>
        <w:t xml:space="preserve"> where you can enroll online or get information about obtaining free, confidential in-person assistance in a variety of languages from a </w:t>
      </w:r>
      <w:hyperlink r:id="rId10" w:history="1">
        <w:r w:rsidRPr="00E521CF">
          <w:rPr>
            <w:rStyle w:val="Hyperlink"/>
            <w:rFonts w:ascii="Arial" w:hAnsi="Arial" w:cs="Arial"/>
            <w:b/>
            <w:color w:val="2E75B6"/>
          </w:rPr>
          <w:t>local certified enroller</w:t>
        </w:r>
      </w:hyperlink>
      <w:r w:rsidRPr="00E521CF">
        <w:rPr>
          <w:rFonts w:ascii="Arial" w:hAnsi="Arial" w:cs="Arial"/>
          <w:b/>
          <w:color w:val="4472C4"/>
        </w:rPr>
        <w:t xml:space="preserve"> </w:t>
      </w:r>
      <w:r w:rsidRPr="00E521CF">
        <w:rPr>
          <w:rFonts w:ascii="Arial" w:hAnsi="Arial" w:cs="Arial"/>
          <w:b/>
          <w:color w:val="000000"/>
        </w:rPr>
        <w:t xml:space="preserve">in your area. You can also have a certified enroller contact you within minutes through the </w:t>
      </w:r>
      <w:hyperlink r:id="rId11" w:history="1">
        <w:r w:rsidRPr="00E521CF">
          <w:rPr>
            <w:rStyle w:val="Hyperlink"/>
            <w:rFonts w:ascii="Arial" w:hAnsi="Arial" w:cs="Arial"/>
            <w:b/>
            <w:color w:val="4472C4"/>
          </w:rPr>
          <w:t>“Help on Demand”</w:t>
        </w:r>
      </w:hyperlink>
      <w:r w:rsidRPr="00E521CF">
        <w:rPr>
          <w:rFonts w:ascii="Arial" w:hAnsi="Arial" w:cs="Arial"/>
          <w:b/>
          <w:color w:val="4472C4"/>
        </w:rPr>
        <w:t xml:space="preserve"> </w:t>
      </w:r>
      <w:r w:rsidRPr="00E521CF">
        <w:rPr>
          <w:rFonts w:ascii="Arial" w:hAnsi="Arial" w:cs="Arial"/>
          <w:b/>
          <w:color w:val="000000"/>
        </w:rPr>
        <w:t>feature</w:t>
      </w:r>
      <w:r w:rsidRPr="00E521CF">
        <w:rPr>
          <w:rFonts w:ascii="Arial" w:hAnsi="Arial" w:cs="Arial"/>
          <w:b/>
          <w:color w:val="1F497D"/>
        </w:rPr>
        <w:t xml:space="preserve">. </w:t>
      </w:r>
      <w:r w:rsidR="00566D82" w:rsidRPr="00E521CF">
        <w:rPr>
          <w:rFonts w:ascii="Arial" w:hAnsi="Arial" w:cs="Arial"/>
          <w:b/>
        </w:rPr>
        <w:t>In addition, you can</w:t>
      </w:r>
      <w:r w:rsidRPr="00E521CF">
        <w:rPr>
          <w:rFonts w:ascii="Arial" w:hAnsi="Arial" w:cs="Arial"/>
          <w:b/>
        </w:rPr>
        <w:t xml:space="preserve"> enroll by calling Covered California’s Service Center at (800) 300-1506.</w:t>
      </w:r>
      <w:r w:rsidR="00332FA2" w:rsidRPr="00E521CF">
        <w:rPr>
          <w:rFonts w:ascii="Arial" w:hAnsi="Arial" w:cs="Arial"/>
          <w:b/>
        </w:rPr>
        <w:t xml:space="preserve"> And remember that you can now also enroll in </w:t>
      </w:r>
      <w:hyperlink r:id="rId12" w:history="1">
        <w:r w:rsidR="00332FA2" w:rsidRPr="00B968F4">
          <w:rPr>
            <w:rStyle w:val="Hyperlink"/>
            <w:rFonts w:ascii="Arial" w:hAnsi="Arial" w:cs="Arial"/>
            <w:b/>
            <w:color w:val="0070C0"/>
          </w:rPr>
          <w:t>dental</w:t>
        </w:r>
      </w:hyperlink>
      <w:r w:rsidR="00332FA2" w:rsidRPr="00B968F4">
        <w:rPr>
          <w:rFonts w:ascii="Arial" w:hAnsi="Arial" w:cs="Arial"/>
          <w:b/>
          <w:color w:val="0070C0"/>
        </w:rPr>
        <w:t xml:space="preserve"> </w:t>
      </w:r>
      <w:r w:rsidR="00332FA2" w:rsidRPr="00E521CF">
        <w:rPr>
          <w:rFonts w:ascii="Arial" w:hAnsi="Arial" w:cs="Arial"/>
          <w:b/>
        </w:rPr>
        <w:t xml:space="preserve">and </w:t>
      </w:r>
      <w:hyperlink r:id="rId13" w:history="1">
        <w:r w:rsidR="00332FA2" w:rsidRPr="00B968F4">
          <w:rPr>
            <w:rStyle w:val="Hyperlink"/>
            <w:rFonts w:ascii="Arial" w:hAnsi="Arial" w:cs="Arial"/>
            <w:b/>
            <w:color w:val="0070C0"/>
          </w:rPr>
          <w:t>vision</w:t>
        </w:r>
      </w:hyperlink>
      <w:r w:rsidR="00332FA2" w:rsidRPr="00B968F4">
        <w:rPr>
          <w:rFonts w:ascii="Arial" w:hAnsi="Arial" w:cs="Arial"/>
          <w:b/>
          <w:color w:val="0070C0"/>
        </w:rPr>
        <w:t xml:space="preserve"> </w:t>
      </w:r>
      <w:r w:rsidR="00332FA2" w:rsidRPr="00E521CF">
        <w:rPr>
          <w:rFonts w:ascii="Arial" w:hAnsi="Arial" w:cs="Arial"/>
          <w:b/>
        </w:rPr>
        <w:t>plans through Covered California.</w:t>
      </w:r>
    </w:p>
    <w:p w14:paraId="4A164B03" w14:textId="0C39861E" w:rsidR="006B6A5E" w:rsidRDefault="006B6A5E" w:rsidP="006B6A5E">
      <w:pPr>
        <w:pStyle w:val="NormalWeb"/>
        <w:spacing w:before="0" w:beforeAutospacing="0" w:after="240" w:afterAutospacing="0"/>
        <w:rPr>
          <w:rFonts w:ascii="Arial" w:hAnsi="Arial" w:cs="Arial"/>
          <w:sz w:val="22"/>
          <w:szCs w:val="22"/>
        </w:rPr>
      </w:pPr>
      <w:r w:rsidRPr="00332FA2">
        <w:rPr>
          <w:rStyle w:val="Strong"/>
          <w:rFonts w:ascii="Arial" w:hAnsi="Arial" w:cs="Arial"/>
          <w:bCs w:val="0"/>
          <w:sz w:val="22"/>
          <w:szCs w:val="22"/>
        </w:rPr>
        <w:t>It’s also important to note that Covered California’s</w:t>
      </w:r>
      <w:r w:rsidR="00A91973">
        <w:rPr>
          <w:rStyle w:val="Strong"/>
          <w:rFonts w:ascii="Arial" w:hAnsi="Arial" w:cs="Arial"/>
          <w:bCs w:val="0"/>
          <w:sz w:val="22"/>
          <w:szCs w:val="22"/>
        </w:rPr>
        <w:t xml:space="preserve"> renewal period began on Oct. 1, 2018</w:t>
      </w:r>
      <w:r w:rsidR="00332FA2">
        <w:rPr>
          <w:rStyle w:val="Strong"/>
          <w:rFonts w:ascii="Arial" w:hAnsi="Arial" w:cs="Arial"/>
          <w:bCs w:val="0"/>
          <w:sz w:val="22"/>
          <w:szCs w:val="22"/>
        </w:rPr>
        <w:t>,</w:t>
      </w:r>
      <w:r w:rsidR="007C6759">
        <w:rPr>
          <w:rStyle w:val="Strong"/>
          <w:rFonts w:ascii="Arial" w:hAnsi="Arial" w:cs="Arial"/>
          <w:bCs w:val="0"/>
          <w:sz w:val="22"/>
          <w:szCs w:val="22"/>
        </w:rPr>
        <w:t xml:space="preserve"> and runs through Jan. 15</w:t>
      </w:r>
      <w:r w:rsidR="00D67E18">
        <w:rPr>
          <w:rStyle w:val="Strong"/>
          <w:rFonts w:ascii="Arial" w:hAnsi="Arial" w:cs="Arial"/>
          <w:bCs w:val="0"/>
          <w:sz w:val="22"/>
          <w:szCs w:val="22"/>
        </w:rPr>
        <w:t>, 2019</w:t>
      </w:r>
      <w:r w:rsidRPr="00332FA2">
        <w:rPr>
          <w:rStyle w:val="Strong"/>
          <w:rFonts w:ascii="Arial" w:hAnsi="Arial" w:cs="Arial"/>
          <w:b w:val="0"/>
          <w:bCs w:val="0"/>
          <w:sz w:val="22"/>
          <w:szCs w:val="22"/>
        </w:rPr>
        <w:t xml:space="preserve">. </w:t>
      </w:r>
      <w:r w:rsidRPr="00332FA2">
        <w:rPr>
          <w:rFonts w:ascii="Arial" w:hAnsi="Arial" w:cs="Arial"/>
          <w:sz w:val="22"/>
          <w:szCs w:val="22"/>
        </w:rPr>
        <w:t>During the renewal process, all consumers have the option of shopping for a new plan by working with a Certified Insurance Agent, the Covered California Service Center or another certified enroller</w:t>
      </w:r>
      <w:r w:rsidR="00566D82" w:rsidRPr="00332FA2">
        <w:rPr>
          <w:rFonts w:ascii="Arial" w:hAnsi="Arial" w:cs="Arial"/>
          <w:sz w:val="22"/>
          <w:szCs w:val="22"/>
        </w:rPr>
        <w:t>. If a consumer doesn’t</w:t>
      </w:r>
      <w:r w:rsidRPr="00332FA2">
        <w:rPr>
          <w:rFonts w:ascii="Arial" w:hAnsi="Arial" w:cs="Arial"/>
          <w:sz w:val="22"/>
          <w:szCs w:val="22"/>
        </w:rPr>
        <w:t xml:space="preserve"> make any changes to their current health plan</w:t>
      </w:r>
      <w:r w:rsidR="00566D82" w:rsidRPr="00332FA2">
        <w:rPr>
          <w:rFonts w:ascii="Arial" w:hAnsi="Arial" w:cs="Arial"/>
          <w:sz w:val="22"/>
          <w:szCs w:val="22"/>
        </w:rPr>
        <w:t xml:space="preserve">, </w:t>
      </w:r>
      <w:r w:rsidRPr="00332FA2">
        <w:rPr>
          <w:rFonts w:ascii="Arial" w:hAnsi="Arial" w:cs="Arial"/>
          <w:sz w:val="22"/>
          <w:szCs w:val="22"/>
        </w:rPr>
        <w:t xml:space="preserve">they will be automatically </w:t>
      </w:r>
      <w:r w:rsidR="00A91973">
        <w:rPr>
          <w:rFonts w:ascii="Arial" w:hAnsi="Arial" w:cs="Arial"/>
          <w:sz w:val="22"/>
          <w:szCs w:val="22"/>
        </w:rPr>
        <w:t>renewed to their existing plan.</w:t>
      </w:r>
    </w:p>
    <w:p w14:paraId="28ED0F39" w14:textId="2CC1EDAC" w:rsidR="006B6A5E" w:rsidRPr="00332FA2" w:rsidRDefault="00332FA2" w:rsidP="006B6A5E">
      <w:pPr>
        <w:pStyle w:val="Default"/>
        <w:rPr>
          <w:sz w:val="22"/>
          <w:szCs w:val="22"/>
        </w:rPr>
      </w:pPr>
      <w:r w:rsidRPr="007C6759">
        <w:rPr>
          <w:b/>
          <w:sz w:val="22"/>
          <w:szCs w:val="22"/>
        </w:rPr>
        <w:t>In order to have</w:t>
      </w:r>
      <w:r w:rsidR="00BC163B" w:rsidRPr="007C6759">
        <w:rPr>
          <w:b/>
          <w:sz w:val="22"/>
          <w:szCs w:val="22"/>
        </w:rPr>
        <w:t xml:space="preserve"> health</w:t>
      </w:r>
      <w:r w:rsidR="00F72546">
        <w:rPr>
          <w:b/>
          <w:sz w:val="22"/>
          <w:szCs w:val="22"/>
        </w:rPr>
        <w:t xml:space="preserve"> coverage beginning Jan. 1</w:t>
      </w:r>
      <w:r w:rsidR="00BC163B" w:rsidRPr="007C6759">
        <w:rPr>
          <w:b/>
          <w:sz w:val="22"/>
          <w:szCs w:val="22"/>
        </w:rPr>
        <w:t xml:space="preserve">, you will need to sign up </w:t>
      </w:r>
      <w:r w:rsidR="00D67E18">
        <w:rPr>
          <w:b/>
          <w:sz w:val="22"/>
          <w:szCs w:val="22"/>
        </w:rPr>
        <w:t xml:space="preserve">by Dec. 15 </w:t>
      </w:r>
      <w:r w:rsidR="00BC163B" w:rsidRPr="007C6759">
        <w:rPr>
          <w:b/>
          <w:sz w:val="22"/>
          <w:szCs w:val="22"/>
        </w:rPr>
        <w:t>for a new health plan -- or make changes</w:t>
      </w:r>
      <w:r w:rsidR="00D67E18">
        <w:rPr>
          <w:b/>
          <w:sz w:val="22"/>
          <w:szCs w:val="22"/>
        </w:rPr>
        <w:t xml:space="preserve"> to your existing health plan</w:t>
      </w:r>
      <w:r w:rsidR="00BC163B" w:rsidRPr="007C6759">
        <w:rPr>
          <w:b/>
          <w:sz w:val="22"/>
          <w:szCs w:val="22"/>
        </w:rPr>
        <w:t>.</w:t>
      </w:r>
      <w:r w:rsidR="00BC163B">
        <w:rPr>
          <w:sz w:val="22"/>
          <w:szCs w:val="22"/>
        </w:rPr>
        <w:t xml:space="preserve"> So don’t delay, sign up</w:t>
      </w:r>
      <w:r>
        <w:rPr>
          <w:sz w:val="22"/>
          <w:szCs w:val="22"/>
        </w:rPr>
        <w:t xml:space="preserve"> today!</w:t>
      </w:r>
    </w:p>
    <w:p w14:paraId="096385F2" w14:textId="77777777" w:rsidR="006B6A5E" w:rsidRPr="00332FA2" w:rsidRDefault="006B6A5E" w:rsidP="006B6A5E">
      <w:pPr>
        <w:pStyle w:val="Default"/>
        <w:rPr>
          <w:sz w:val="22"/>
          <w:szCs w:val="22"/>
        </w:rPr>
      </w:pPr>
    </w:p>
    <w:p w14:paraId="36BC7939" w14:textId="197DF1D0" w:rsidR="00DE2041" w:rsidRPr="004453D6" w:rsidRDefault="004453D6" w:rsidP="006B6A5E">
      <w:pPr>
        <w:pStyle w:val="Default"/>
        <w:rPr>
          <w:sz w:val="22"/>
          <w:szCs w:val="22"/>
        </w:rPr>
      </w:pPr>
      <w:r>
        <w:rPr>
          <w:sz w:val="22"/>
          <w:szCs w:val="22"/>
        </w:rPr>
        <w:t>,</w:t>
      </w:r>
    </w:p>
    <w:p w14:paraId="13AA057E" w14:textId="7CA17C20" w:rsidR="007657B7" w:rsidRPr="004453D6" w:rsidRDefault="007657B7" w:rsidP="007657B7">
      <w:pPr>
        <w:pStyle w:val="Default"/>
        <w:rPr>
          <w:sz w:val="22"/>
          <w:szCs w:val="22"/>
        </w:rPr>
      </w:pPr>
    </w:p>
    <w:sectPr w:rsidR="007657B7" w:rsidRPr="004453D6" w:rsidSect="00A91973"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45EEBB" w14:textId="77777777" w:rsidR="004B4181" w:rsidRDefault="004B4181" w:rsidP="001208A9">
      <w:r>
        <w:separator/>
      </w:r>
    </w:p>
  </w:endnote>
  <w:endnote w:type="continuationSeparator" w:id="0">
    <w:p w14:paraId="52C3A731" w14:textId="77777777" w:rsidR="004B4181" w:rsidRDefault="004B4181" w:rsidP="001208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017DD6" w14:textId="77777777" w:rsidR="001208A9" w:rsidRPr="00ED44A5" w:rsidRDefault="001208A9" w:rsidP="002546A2">
    <w:pPr>
      <w:pStyle w:val="GenericFooter"/>
    </w:pPr>
    <w:r w:rsidRPr="00ED44A5">
      <w:t>COVERED CALIFORNIA</w:t>
    </w:r>
    <w:r w:rsidRPr="00A50BBD">
      <w:rPr>
        <w:sz w:val="14"/>
        <w:szCs w:val="14"/>
        <w:vertAlign w:val="superscript"/>
      </w:rPr>
      <w:t>TM</w:t>
    </w:r>
    <w:r w:rsidRPr="00ED44A5">
      <w:ptab w:relativeTo="margin" w:alignment="center" w:leader="none"/>
    </w:r>
    <w:r w:rsidRPr="00ED44A5">
      <w:fldChar w:fldCharType="begin"/>
    </w:r>
    <w:r w:rsidRPr="00ED44A5">
      <w:instrText xml:space="preserve"> PAGE   \* MERGEFORMAT </w:instrText>
    </w:r>
    <w:r w:rsidRPr="00ED44A5">
      <w:fldChar w:fldCharType="separate"/>
    </w:r>
    <w:r w:rsidR="006B6A5E">
      <w:rPr>
        <w:noProof/>
      </w:rPr>
      <w:t>2</w:t>
    </w:r>
    <w:r w:rsidRPr="00ED44A5">
      <w:rPr>
        <w:noProof/>
      </w:rPr>
      <w:fldChar w:fldCharType="end"/>
    </w:r>
    <w:r w:rsidRPr="00ED44A5">
      <w:ptab w:relativeTo="margin" w:alignment="right" w:leader="none"/>
    </w:r>
    <w:smartTag w:uri="urn:schemas-microsoft-com:office:smarttags" w:element="stockticker">
      <w:r w:rsidRPr="00ED44A5">
        <w:t>WWW</w:t>
      </w:r>
    </w:smartTag>
    <w:r w:rsidRPr="00ED44A5">
      <w:t>.COVEREDCA.COM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564344" w14:textId="77777777" w:rsidR="001208A9" w:rsidRPr="00ED44A5" w:rsidRDefault="001208A9" w:rsidP="002546A2">
    <w:pPr>
      <w:pStyle w:val="GenericFooter"/>
    </w:pPr>
    <w:r w:rsidRPr="00ED44A5">
      <w:t>COVERED CALIFORNIA</w:t>
    </w:r>
    <w:r w:rsidRPr="00A50BBD">
      <w:rPr>
        <w:sz w:val="14"/>
        <w:szCs w:val="14"/>
        <w:vertAlign w:val="superscript"/>
      </w:rPr>
      <w:t>TM</w:t>
    </w:r>
    <w:r w:rsidRPr="00ED44A5">
      <w:ptab w:relativeTo="margin" w:alignment="center" w:leader="none"/>
    </w:r>
    <w:r w:rsidR="00635788">
      <w:t>1601 EXPOSITION BOULEVARD</w:t>
    </w:r>
    <w:r w:rsidR="002848CE">
      <w:t>,</w:t>
    </w:r>
    <w:r w:rsidR="00635788">
      <w:t xml:space="preserve"> SACRAMENTO, CA 95815</w:t>
    </w:r>
    <w:r w:rsidRPr="00ED44A5">
      <w:ptab w:relativeTo="margin" w:alignment="right" w:leader="none"/>
    </w:r>
    <w:r w:rsidR="00ED44A5">
      <w:t>WWW.COVEREDCA.COM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C567B0" w14:textId="77777777" w:rsidR="004B4181" w:rsidRDefault="004B4181" w:rsidP="001208A9">
      <w:r>
        <w:separator/>
      </w:r>
    </w:p>
  </w:footnote>
  <w:footnote w:type="continuationSeparator" w:id="0">
    <w:p w14:paraId="6F8ADEC3" w14:textId="77777777" w:rsidR="004B4181" w:rsidRDefault="004B4181" w:rsidP="001208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0C6FCE" w14:textId="777116D2" w:rsidR="00ED44A5" w:rsidRDefault="00A91973" w:rsidP="00D670B8">
    <w:pPr>
      <w:pStyle w:val="GenericBodyText"/>
    </w:pPr>
    <w:r w:rsidRPr="00BA7342">
      <w:rPr>
        <w:b/>
        <w:noProof/>
        <w:sz w:val="2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0539EB" wp14:editId="10797818">
              <wp:simplePos x="0" y="0"/>
              <wp:positionH relativeFrom="column">
                <wp:posOffset>2967990</wp:posOffset>
              </wp:positionH>
              <wp:positionV relativeFrom="paragraph">
                <wp:posOffset>130810</wp:posOffset>
              </wp:positionV>
              <wp:extent cx="4221480" cy="457200"/>
              <wp:effectExtent l="0" t="0" r="0" b="0"/>
              <wp:wrapSquare wrapText="bothSides"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148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14:paraId="027BA033" w14:textId="16CDBE81" w:rsidR="00D670B8" w:rsidRPr="00A56AD1" w:rsidRDefault="00CB40C6" w:rsidP="00D670B8">
                          <w:pPr>
                            <w:pStyle w:val="GenericHeaderDocumentType"/>
                            <w:rPr>
                              <w:sz w:val="40"/>
                              <w:szCs w:val="40"/>
                            </w:rPr>
                          </w:pPr>
                          <w:r w:rsidRPr="008A2619">
                            <w:rPr>
                              <w:sz w:val="40"/>
                              <w:szCs w:val="40"/>
                            </w:rPr>
                            <w:t>PASTOR’S TOOL</w:t>
                          </w:r>
                          <w:r w:rsidR="00A56AD1">
                            <w:rPr>
                              <w:sz w:val="40"/>
                              <w:szCs w:val="40"/>
                            </w:rPr>
                            <w:t xml:space="preserve"> </w:t>
                          </w:r>
                          <w:r w:rsidRPr="008A2619">
                            <w:rPr>
                              <w:sz w:val="40"/>
                              <w:szCs w:val="40"/>
                            </w:rPr>
                            <w:t>KIT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C0539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33.7pt;margin-top:10.3pt;width:332.4pt;height:3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" filled="f" stroked="f">
              <v:textbox>
                <w:txbxContent>
                  <w:p w14:paraId="027BA033" w14:textId="16CDBE81" w:rsidR="00D670B8" w:rsidRPr="00A56AD1" w:rsidRDefault="00CB40C6" w:rsidP="00D670B8">
                    <w:pPr>
                      <w:pStyle w:val="GenericHeaderDocumentType"/>
                      <w:rPr>
                        <w:sz w:val="40"/>
                        <w:szCs w:val="40"/>
                      </w:rPr>
                    </w:pPr>
                    <w:r w:rsidRPr="008A2619">
                      <w:rPr>
                        <w:sz w:val="40"/>
                        <w:szCs w:val="40"/>
                      </w:rPr>
                      <w:t>PASTOR’S TOOL</w:t>
                    </w:r>
                    <w:r w:rsidR="00A56AD1">
                      <w:rPr>
                        <w:sz w:val="40"/>
                        <w:szCs w:val="40"/>
                      </w:rPr>
                      <w:t xml:space="preserve"> </w:t>
                    </w:r>
                    <w:r w:rsidRPr="008A2619">
                      <w:rPr>
                        <w:sz w:val="40"/>
                        <w:szCs w:val="40"/>
                      </w:rPr>
                      <w:t>KIT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00F0A"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5C6248D" wp14:editId="48856961">
              <wp:simplePos x="0" y="0"/>
              <wp:positionH relativeFrom="margin">
                <wp:align>center</wp:align>
              </wp:positionH>
              <wp:positionV relativeFrom="paragraph">
                <wp:posOffset>703580</wp:posOffset>
              </wp:positionV>
              <wp:extent cx="6675120" cy="1403288"/>
              <wp:effectExtent l="0" t="0" r="0" b="0"/>
              <wp:wrapNone/>
              <wp:docPr id="1" name="Group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6675120" cy="1403288"/>
                        <a:chOff x="0" y="0"/>
                        <a:chExt cx="10528300" cy="2209800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6564" b="36273"/>
                        <a:stretch/>
                      </pic:blipFill>
                      <pic:spPr>
                        <a:xfrm>
                          <a:off x="0" y="0"/>
                          <a:ext cx="10528300" cy="2209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574" t="22841" r="6080" b="5285"/>
                        <a:stretch/>
                      </pic:blipFill>
                      <pic:spPr>
                        <a:xfrm>
                          <a:off x="470857" y="334375"/>
                          <a:ext cx="2271386" cy="1524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00761EF" id="Group 7" o:spid="_x0000_s1026" style="position:absolute;margin-left:0;margin-top:55.4pt;width:525.6pt;height:110.5pt;z-index:251663360;mso-position-horizontal:center;mso-position-horizontal-relative:margin;mso-width-relative:margin;mso-height-relative:margin" coordsize="105283,2209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DRlbgAAQABJREFU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iY&#10;vTtr1i2577yee95nPnXqVJWqVC67LNlIbkyDwcEQDaYhiKA7gAuCG+4I3gVXBMElN/AGuOIGGiKa&#10;m44Og2V3R2CabrfpVtiSjCRrKKnmM589T/y+/1z57HWeM1VJ5Sqp6rvO2ftZQ67MXJ/MlWvKZ20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Dg/7dDBwIAAAAAgvytB7kQMm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Ld67mQAACTuSURBV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width:105283;height:22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DgffFAAAA2gAAAA8AAABkcnMvZG93bnJldi54bWxEj91qwkAUhO8LvsNyBO/qxp9Kia4iRaGK&#10;KFoVvDtkj0ls9mya3cb07buFgpfDzHzDTGaNKURNlcstK+h1IxDEidU5pwqOH8vnVxDOI2ssLJOC&#10;H3Iwm7aeJhhre+c91QefigBhF6OCzPsyltIlGRl0XVsSB+9qK4M+yCqVusJ7gJtC9qNoJA3mHBYy&#10;LOkto+Tz8G0U9NeL3fZUD88b/Lqc175ebW72RalOu5mPQXhq/CP8337XCgbwdyXcADn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g4H3xQAAANoAAAAPAAAAAAAAAAAAAAAA&#10;AJ8CAABkcnMvZG93bnJldi54bWxQSwUGAAAAAAQABAD3AAAAkQMAAAAA&#10;">
                <v:imagedata r:id="rId3" o:title="" croptop="23963f" cropbottom="23772f"/>
                <v:path arrowok="t"/>
              </v:shape>
              <v:shape id="Picture 4" o:spid="_x0000_s1028" type="#_x0000_t75" style="position:absolute;left:4708;top:3343;width:22714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HJ1/DAAAA2gAAAA8AAABkcnMvZG93bnJldi54bWxEj92KwjAUhO8F3yEcYe/WVFdFq1GWBWFR&#10;RPxBvDw2x7bYnNQmq/XtjbDg5TAz3zCTWW0KcaPK5ZYVdNoRCOLE6pxTBfvd/HMIwnlkjYVlUvAg&#10;B7NpszHBWNs7b+i29akIEHYxKsi8L2MpXZKRQde2JXHwzrYy6IOsUqkrvAe4KWQ3igbSYM5hIcOS&#10;fjJKLts/o4BX3cXXkty6dxyd+7jsnK7mcFLqo1V/j0F4qv07/N/+1Qp68LoSboCc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YcnX8MAAADaAAAADwAAAAAAAAAAAAAAAACf&#10;AgAAZHJzL2Rvd25yZXYueG1sUEsFBgAAAAAEAAQA9wAAAI8DAAAAAA==&#10;">
                <v:imagedata r:id="rId4" o:title="" croptop="14969f" cropbottom="3464f" cropleft="14794f" cropright="3985f"/>
                <v:path arrowok="t"/>
              </v:shape>
              <w10:wrap anchorx="margin"/>
            </v:group>
          </w:pict>
        </mc:Fallback>
      </mc:AlternateContent>
    </w:r>
    <w:r w:rsidR="00CB40C6">
      <w:rPr>
        <w:noProof/>
      </w:rPr>
      <w:drawing>
        <wp:anchor distT="0" distB="0" distL="114300" distR="114300" simplePos="0" relativeHeight="251659264" behindDoc="1" locked="0" layoutInCell="1" allowOverlap="1" wp14:anchorId="7F068562" wp14:editId="2A7DFA28">
          <wp:simplePos x="0" y="0"/>
          <wp:positionH relativeFrom="page">
            <wp:posOffset>-42545</wp:posOffset>
          </wp:positionH>
          <wp:positionV relativeFrom="page">
            <wp:posOffset>-420582</wp:posOffset>
          </wp:positionV>
          <wp:extent cx="7788910" cy="1563370"/>
          <wp:effectExtent l="0" t="0" r="2540" b="0"/>
          <wp:wrapThrough wrapText="bothSides">
            <wp:wrapPolygon edited="0">
              <wp:start x="0" y="0"/>
              <wp:lineTo x="0" y="21319"/>
              <wp:lineTo x="21554" y="21319"/>
              <wp:lineTo x="21554" y="0"/>
              <wp:lineTo x="0" y="0"/>
            </wp:wrapPolygon>
          </wp:wrapThrough>
          <wp:docPr id="16" name="Picture 16" descr="Covered California logo" title="Covered Californi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ss-release-header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910" cy="1563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712F70"/>
    <w:multiLevelType w:val="hybridMultilevel"/>
    <w:tmpl w:val="DB8C0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3871F7"/>
    <w:multiLevelType w:val="hybridMultilevel"/>
    <w:tmpl w:val="D31A4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98114A"/>
    <w:multiLevelType w:val="multilevel"/>
    <w:tmpl w:val="EACAE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D29"/>
    <w:rsid w:val="00027964"/>
    <w:rsid w:val="0006144A"/>
    <w:rsid w:val="00080E32"/>
    <w:rsid w:val="00080F5B"/>
    <w:rsid w:val="000D5087"/>
    <w:rsid w:val="000D523F"/>
    <w:rsid w:val="000E0A1B"/>
    <w:rsid w:val="000E4A25"/>
    <w:rsid w:val="00100F0A"/>
    <w:rsid w:val="001208A9"/>
    <w:rsid w:val="00130914"/>
    <w:rsid w:val="001413AF"/>
    <w:rsid w:val="00166BE3"/>
    <w:rsid w:val="001F3B58"/>
    <w:rsid w:val="0020798C"/>
    <w:rsid w:val="00253FFD"/>
    <w:rsid w:val="002546A2"/>
    <w:rsid w:val="002769CB"/>
    <w:rsid w:val="002848CE"/>
    <w:rsid w:val="002C3141"/>
    <w:rsid w:val="00332FA2"/>
    <w:rsid w:val="00364F4E"/>
    <w:rsid w:val="00372347"/>
    <w:rsid w:val="00430BAA"/>
    <w:rsid w:val="004453D6"/>
    <w:rsid w:val="004A5741"/>
    <w:rsid w:val="004B4181"/>
    <w:rsid w:val="004E5954"/>
    <w:rsid w:val="00545D01"/>
    <w:rsid w:val="00555D3D"/>
    <w:rsid w:val="005577DA"/>
    <w:rsid w:val="00566D82"/>
    <w:rsid w:val="005C4265"/>
    <w:rsid w:val="005D212E"/>
    <w:rsid w:val="005D55AF"/>
    <w:rsid w:val="0061633D"/>
    <w:rsid w:val="00635788"/>
    <w:rsid w:val="00667AB6"/>
    <w:rsid w:val="006B4469"/>
    <w:rsid w:val="006B6A5E"/>
    <w:rsid w:val="006C5079"/>
    <w:rsid w:val="006F5AEC"/>
    <w:rsid w:val="006F5C87"/>
    <w:rsid w:val="00730D75"/>
    <w:rsid w:val="007657B7"/>
    <w:rsid w:val="00773881"/>
    <w:rsid w:val="007C6759"/>
    <w:rsid w:val="007D0E12"/>
    <w:rsid w:val="007E2327"/>
    <w:rsid w:val="007E68CE"/>
    <w:rsid w:val="0083466B"/>
    <w:rsid w:val="0085435B"/>
    <w:rsid w:val="008A2619"/>
    <w:rsid w:val="008C202A"/>
    <w:rsid w:val="008C3697"/>
    <w:rsid w:val="008D4EAE"/>
    <w:rsid w:val="00900254"/>
    <w:rsid w:val="00911E4F"/>
    <w:rsid w:val="00944A38"/>
    <w:rsid w:val="0094750D"/>
    <w:rsid w:val="009B379C"/>
    <w:rsid w:val="009D0B15"/>
    <w:rsid w:val="00A0289C"/>
    <w:rsid w:val="00A05D5B"/>
    <w:rsid w:val="00A335D4"/>
    <w:rsid w:val="00A42D29"/>
    <w:rsid w:val="00A50BBD"/>
    <w:rsid w:val="00A56AD1"/>
    <w:rsid w:val="00A823FB"/>
    <w:rsid w:val="00A91973"/>
    <w:rsid w:val="00AA788E"/>
    <w:rsid w:val="00AB341A"/>
    <w:rsid w:val="00AE4DCA"/>
    <w:rsid w:val="00B038EC"/>
    <w:rsid w:val="00B05576"/>
    <w:rsid w:val="00B143C3"/>
    <w:rsid w:val="00B17C29"/>
    <w:rsid w:val="00B64FD7"/>
    <w:rsid w:val="00B725B8"/>
    <w:rsid w:val="00B968F4"/>
    <w:rsid w:val="00BA67D6"/>
    <w:rsid w:val="00BA7342"/>
    <w:rsid w:val="00BA7843"/>
    <w:rsid w:val="00BC163B"/>
    <w:rsid w:val="00BC647B"/>
    <w:rsid w:val="00BE76BE"/>
    <w:rsid w:val="00C03420"/>
    <w:rsid w:val="00C04B2E"/>
    <w:rsid w:val="00C151DB"/>
    <w:rsid w:val="00C17C95"/>
    <w:rsid w:val="00C74829"/>
    <w:rsid w:val="00CB40C6"/>
    <w:rsid w:val="00CE37C8"/>
    <w:rsid w:val="00D66680"/>
    <w:rsid w:val="00D670B8"/>
    <w:rsid w:val="00D67E18"/>
    <w:rsid w:val="00D7130E"/>
    <w:rsid w:val="00DE2041"/>
    <w:rsid w:val="00DE3C1F"/>
    <w:rsid w:val="00DF173E"/>
    <w:rsid w:val="00E3418A"/>
    <w:rsid w:val="00E40D4D"/>
    <w:rsid w:val="00E521CF"/>
    <w:rsid w:val="00E767DF"/>
    <w:rsid w:val="00EA6460"/>
    <w:rsid w:val="00EC71AC"/>
    <w:rsid w:val="00ED07AA"/>
    <w:rsid w:val="00ED44A5"/>
    <w:rsid w:val="00EF0025"/>
    <w:rsid w:val="00F20DAD"/>
    <w:rsid w:val="00F27622"/>
    <w:rsid w:val="00F47733"/>
    <w:rsid w:val="00F72546"/>
    <w:rsid w:val="00F835AA"/>
    <w:rsid w:val="00FE1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2049"/>
    <o:shapelayout v:ext="edit">
      <o:idmap v:ext="edit" data="1"/>
    </o:shapelayout>
  </w:shapeDefaults>
  <w:decimalSymbol w:val="."/>
  <w:listSeparator w:val=","/>
  <w14:docId w14:val="34BC9585"/>
  <w15:docId w15:val="{038A3FC6-B9AE-460B-AA16-71E73167E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5741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46A2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2546A2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546A2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546A2"/>
    <w:rPr>
      <w:rFonts w:eastAsiaTheme="minorEastAsia"/>
      <w:sz w:val="24"/>
      <w:szCs w:val="24"/>
    </w:rPr>
  </w:style>
  <w:style w:type="paragraph" w:customStyle="1" w:styleId="GenericHeaderDocumentType">
    <w:name w:val="Generic Header_Document Type"/>
    <w:link w:val="GenericHeaderDocumentTypeChar"/>
    <w:qFormat/>
    <w:rsid w:val="002546A2"/>
    <w:rPr>
      <w:rFonts w:ascii="Arial" w:eastAsiaTheme="minorEastAsia" w:hAnsi="Arial" w:cs="Arial"/>
      <w:b/>
      <w:color w:val="19B9CA"/>
      <w:sz w:val="52"/>
      <w:szCs w:val="52"/>
    </w:rPr>
  </w:style>
  <w:style w:type="paragraph" w:customStyle="1" w:styleId="GenericDate">
    <w:name w:val="Generic Date"/>
    <w:next w:val="GenericBodyText"/>
    <w:qFormat/>
    <w:rsid w:val="002546A2"/>
    <w:pPr>
      <w:spacing w:before="280" w:after="280" w:line="240" w:lineRule="auto"/>
    </w:pPr>
    <w:rPr>
      <w:rFonts w:ascii="Arial" w:eastAsia="MS Mincho" w:hAnsi="Arial" w:cs="Arial"/>
      <w:noProof/>
      <w:sz w:val="24"/>
      <w:szCs w:val="28"/>
    </w:rPr>
  </w:style>
  <w:style w:type="character" w:customStyle="1" w:styleId="GenericHeaderDocumentTypeChar">
    <w:name w:val="Generic Header_Document Type Char"/>
    <w:basedOn w:val="DefaultParagraphFont"/>
    <w:link w:val="GenericHeaderDocumentType"/>
    <w:rsid w:val="002546A2"/>
    <w:rPr>
      <w:rFonts w:ascii="Arial" w:eastAsiaTheme="minorEastAsia" w:hAnsi="Arial" w:cs="Arial"/>
      <w:b/>
      <w:color w:val="19B9CA"/>
      <w:sz w:val="52"/>
      <w:szCs w:val="52"/>
    </w:rPr>
  </w:style>
  <w:style w:type="paragraph" w:customStyle="1" w:styleId="GenericBodyText">
    <w:name w:val="Generic Body Text"/>
    <w:qFormat/>
    <w:rsid w:val="002546A2"/>
    <w:pPr>
      <w:spacing w:after="280" w:line="240" w:lineRule="auto"/>
    </w:pPr>
    <w:rPr>
      <w:rFonts w:ascii="Arial" w:eastAsiaTheme="minorEastAsia" w:hAnsi="Arial"/>
      <w:sz w:val="24"/>
      <w:szCs w:val="24"/>
    </w:rPr>
  </w:style>
  <w:style w:type="paragraph" w:customStyle="1" w:styleId="GenericFooter">
    <w:name w:val="Generic Footer"/>
    <w:basedOn w:val="Normal"/>
    <w:link w:val="GenericFooterChar"/>
    <w:qFormat/>
    <w:rsid w:val="002546A2"/>
    <w:pPr>
      <w:tabs>
        <w:tab w:val="center" w:pos="4680"/>
        <w:tab w:val="right" w:pos="9360"/>
      </w:tabs>
      <w:spacing w:after="0" w:line="240" w:lineRule="auto"/>
    </w:pPr>
    <w:rPr>
      <w:rFonts w:ascii="Arial" w:hAnsi="Arial" w:cs="Arial"/>
      <w:b/>
      <w:color w:val="554D56"/>
      <w:sz w:val="16"/>
      <w:szCs w:val="16"/>
    </w:rPr>
  </w:style>
  <w:style w:type="character" w:customStyle="1" w:styleId="GenericFooterChar">
    <w:name w:val="Generic Footer Char"/>
    <w:basedOn w:val="DefaultParagraphFont"/>
    <w:link w:val="GenericFooter"/>
    <w:rsid w:val="002546A2"/>
    <w:rPr>
      <w:rFonts w:ascii="Arial" w:hAnsi="Arial" w:cs="Arial"/>
      <w:b/>
      <w:color w:val="554D56"/>
      <w:sz w:val="16"/>
      <w:szCs w:val="16"/>
    </w:rPr>
  </w:style>
  <w:style w:type="character" w:customStyle="1" w:styleId="GenericHyperlink">
    <w:name w:val="Generic Hyperlink"/>
    <w:uiPriority w:val="1"/>
    <w:qFormat/>
    <w:rsid w:val="002546A2"/>
    <w:rPr>
      <w:color w:val="0000FF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70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0B8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038EC"/>
    <w:pPr>
      <w:ind w:left="720"/>
      <w:contextualSpacing/>
    </w:pPr>
  </w:style>
  <w:style w:type="paragraph" w:customStyle="1" w:styleId="Default">
    <w:name w:val="Default"/>
    <w:rsid w:val="004A574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nhideWhenUsed/>
    <w:rsid w:val="004A574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B6A5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B6A5E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332FA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lick.icptrack.com/icp/relay.php?r=12335724&amp;msgid=86747&amp;act=HOOJ&amp;c=1619353&amp;destination=https%3A%2F%2Fapply.coveredca.com%2Fapspahbx%2Fahbxanonym.portal%3F_nfpb%3Dtrue%26_st%3D%26_nfls%3Dfalse%26_pageLabel%3DpreviewPlanPage" TargetMode="External"/><Relationship Id="rId13" Type="http://schemas.openxmlformats.org/officeDocument/2006/relationships/hyperlink" Target="http://www.coveredca.com/individuals-and-families/getting-covered/vision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overedca.com/individuals-and-families/getting-covered/dental-coverage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pp.bigwavesystems.com/lp/a8c3085e-e597-4ac8-ba23-42f245fdfa11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coveredca.com/find-help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veredCA.com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4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indelo\Documents\GenericTEMPLATE_s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DAA84B-78DD-4CD9-B0B9-391BBC673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GenericTEMPLATE_ss.dotx</Template>
  <TotalTime>0</TotalTime>
  <Pages>1</Pages>
  <Words>378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DHCS and CDPH</Company>
  <LinksUpToDate>false</LinksUpToDate>
  <CharactersWithSpaces>2533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Howard, Dana (CoveredCA)</dc:creator>
  <cp:lastModifiedBy>Blanchette, Angie (CoveredCA)</cp:lastModifiedBy>
  <cp:revision>2</cp:revision>
  <cp:lastPrinted>2018-10-12T20:26:00Z</cp:lastPrinted>
  <dcterms:created xsi:type="dcterms:W3CDTF">2018-10-17T00:13:00Z</dcterms:created>
  <dcterms:modified xsi:type="dcterms:W3CDTF">2018-10-17T00:13:00Z</dcterms:modified>
</cp:coreProperties>
</file>