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2F38D" w14:textId="77777777" w:rsidR="00B038EC" w:rsidRPr="00AB48D5" w:rsidRDefault="00B038EC" w:rsidP="00B720B8">
      <w:pPr>
        <w:rPr>
          <w:rFonts w:ascii="Arial" w:hAnsi="Arial" w:cs="Arial"/>
          <w:b/>
          <w:color w:val="595959" w:themeColor="text1" w:themeTint="A6"/>
        </w:rPr>
      </w:pPr>
      <w:bookmarkStart w:id="0" w:name="_GoBack"/>
      <w:bookmarkEnd w:id="0"/>
    </w:p>
    <w:p w14:paraId="36864150" w14:textId="77777777" w:rsidR="00B038EC" w:rsidRPr="00AB48D5" w:rsidRDefault="00B038EC" w:rsidP="000F5A70">
      <w:pPr>
        <w:pStyle w:val="GenericDate"/>
        <w:spacing w:before="0" w:after="160"/>
        <w:rPr>
          <w:b/>
          <w:color w:val="595959" w:themeColor="text1" w:themeTint="A6"/>
          <w:szCs w:val="24"/>
        </w:rPr>
      </w:pPr>
    </w:p>
    <w:p w14:paraId="578472C7" w14:textId="77777777" w:rsidR="00CB40C6" w:rsidRPr="00AB48D5" w:rsidRDefault="00CB40C6" w:rsidP="000F5A70">
      <w:pPr>
        <w:pStyle w:val="GenericDate"/>
        <w:spacing w:before="0" w:after="160"/>
        <w:rPr>
          <w:b/>
          <w:color w:val="595959" w:themeColor="text1" w:themeTint="A6"/>
          <w:szCs w:val="24"/>
        </w:rPr>
      </w:pPr>
    </w:p>
    <w:p w14:paraId="544EB84B" w14:textId="77777777" w:rsidR="00E87BC2" w:rsidRDefault="00E87BC2" w:rsidP="00E87BC2">
      <w:pPr>
        <w:rPr>
          <w:b/>
        </w:rPr>
      </w:pPr>
    </w:p>
    <w:p w14:paraId="380B990B" w14:textId="0ADD6F51" w:rsidR="00271A02" w:rsidRPr="00390C50" w:rsidRDefault="00C44812" w:rsidP="00390C50">
      <w:pPr>
        <w:shd w:val="clear" w:color="auto" w:fill="FFFFFF"/>
        <w:spacing w:before="100" w:beforeAutospacing="1" w:after="750" w:line="360" w:lineRule="atLeast"/>
        <w:outlineLvl w:val="2"/>
        <w:rPr>
          <w:rFonts w:cs="Arial"/>
          <w:sz w:val="22"/>
          <w:szCs w:val="22"/>
        </w:rPr>
      </w:pPr>
      <w:r w:rsidRPr="00390C50">
        <w:rPr>
          <w:rFonts w:ascii="Arial" w:hAnsi="Arial" w:cs="Arial"/>
          <w:b/>
          <w:bCs/>
          <w:i/>
          <w:color w:val="666666"/>
          <w:sz w:val="28"/>
          <w:szCs w:val="28"/>
          <w:u w:val="single"/>
        </w:rPr>
        <w:t>Bulletin insert or announcement</w:t>
      </w:r>
      <w:r w:rsidRPr="00390C50">
        <w:rPr>
          <w:rFonts w:ascii="Arial" w:hAnsi="Arial" w:cs="Arial"/>
          <w:b/>
          <w:bCs/>
          <w:i/>
          <w:color w:val="666666"/>
          <w:sz w:val="28"/>
          <w:szCs w:val="28"/>
          <w:u w:val="single"/>
        </w:rPr>
        <w:br/>
      </w:r>
      <w:r w:rsidR="00390C50">
        <w:rPr>
          <w:rFonts w:ascii="Arial" w:hAnsi="Arial" w:cs="Arial"/>
          <w:b/>
          <w:bCs/>
          <w:color w:val="666666"/>
        </w:rPr>
        <w:t xml:space="preserve">              </w:t>
      </w:r>
      <w:r w:rsidR="00390C50">
        <w:rPr>
          <w:rFonts w:ascii="Arial" w:hAnsi="Arial" w:cs="Arial"/>
          <w:b/>
          <w:bCs/>
          <w:color w:val="666666"/>
        </w:rPr>
        <w:br/>
        <w:t xml:space="preserve">            </w:t>
      </w:r>
      <w:r w:rsidR="00E87BC2" w:rsidRPr="00BA0CD1">
        <w:rPr>
          <w:rFonts w:ascii="Arial" w:hAnsi="Arial" w:cs="Arial"/>
          <w:b/>
          <w:bCs/>
          <w:color w:val="666666"/>
        </w:rPr>
        <w:t>YOU CAN STI</w:t>
      </w:r>
      <w:r w:rsidR="00390C50">
        <w:rPr>
          <w:rFonts w:ascii="Arial" w:hAnsi="Arial" w:cs="Arial"/>
          <w:b/>
          <w:bCs/>
          <w:color w:val="666666"/>
        </w:rPr>
        <w:t>LL QUALIFY FOR HEALTH COVERAGE RIGHT NOW</w:t>
      </w:r>
      <w:r w:rsidR="00390C50">
        <w:rPr>
          <w:rFonts w:ascii="Arial" w:hAnsi="Arial" w:cs="Arial"/>
          <w:b/>
          <w:bCs/>
          <w:color w:val="666666"/>
        </w:rPr>
        <w:br/>
        <w:t xml:space="preserve">                T</w:t>
      </w:r>
      <w:r w:rsidR="00E87BC2" w:rsidRPr="00BA0CD1">
        <w:rPr>
          <w:rFonts w:ascii="Arial" w:hAnsi="Arial" w:cs="Arial"/>
          <w:b/>
          <w:bCs/>
          <w:color w:val="666666"/>
        </w:rPr>
        <w:t>HROUGH COVERED CALIFORNIA’S SPECIAL ENROLLMENT</w:t>
      </w:r>
      <w:r w:rsidR="00BA0CD1" w:rsidRPr="00BA0CD1">
        <w:rPr>
          <w:rFonts w:ascii="Arial" w:hAnsi="Arial" w:cs="Arial"/>
          <w:b/>
          <w:bCs/>
          <w:color w:val="666666"/>
        </w:rPr>
        <w:t xml:space="preserve"> </w:t>
      </w:r>
      <w:r w:rsidR="00390C50">
        <w:rPr>
          <w:rFonts w:ascii="Arial" w:hAnsi="Arial" w:cs="Arial"/>
          <w:b/>
          <w:bCs/>
          <w:color w:val="666666"/>
        </w:rPr>
        <w:br/>
        <w:t xml:space="preserve">                       </w:t>
      </w:r>
      <w:r w:rsidR="00BA0CD1">
        <w:rPr>
          <w:rFonts w:ascii="Arial" w:hAnsi="Arial" w:cs="Arial"/>
          <w:b/>
          <w:bCs/>
          <w:color w:val="666666"/>
        </w:rPr>
        <w:t xml:space="preserve">AND ALSO ENROLL </w:t>
      </w:r>
      <w:r w:rsidR="00BA0CD1" w:rsidRPr="00BA0CD1">
        <w:rPr>
          <w:rFonts w:ascii="Arial" w:hAnsi="Arial" w:cs="Arial"/>
          <w:b/>
          <w:bCs/>
          <w:color w:val="666666"/>
        </w:rPr>
        <w:t xml:space="preserve">IN </w:t>
      </w:r>
      <w:r w:rsidR="00BA0CD1">
        <w:rPr>
          <w:rFonts w:ascii="Arial" w:hAnsi="Arial" w:cs="Arial"/>
          <w:b/>
          <w:bCs/>
          <w:color w:val="666666"/>
        </w:rPr>
        <w:t xml:space="preserve">MEDI-CAL </w:t>
      </w:r>
      <w:r w:rsidR="00390C50">
        <w:rPr>
          <w:rFonts w:ascii="Arial" w:hAnsi="Arial" w:cs="Arial"/>
          <w:b/>
          <w:bCs/>
          <w:color w:val="666666"/>
        </w:rPr>
        <w:t>HEALTH PLANS</w:t>
      </w:r>
      <w:r w:rsidR="00E87BC2" w:rsidRPr="00BA0CD1">
        <w:rPr>
          <w:rFonts w:ascii="Arial" w:hAnsi="Arial" w:cs="Arial"/>
          <w:b/>
          <w:bCs/>
          <w:color w:val="666666"/>
        </w:rPr>
        <w:br/>
      </w:r>
      <w:r w:rsidR="00390C50">
        <w:rPr>
          <w:rFonts w:ascii="Arial" w:hAnsi="Arial" w:cs="Arial"/>
          <w:color w:val="000000"/>
          <w:sz w:val="22"/>
          <w:szCs w:val="22"/>
        </w:rPr>
        <w:br/>
      </w:r>
      <w:r w:rsidR="00E87BC2" w:rsidRPr="00390C50">
        <w:rPr>
          <w:rFonts w:cs="Arial"/>
          <w:color w:val="000000"/>
          <w:sz w:val="22"/>
          <w:szCs w:val="22"/>
        </w:rPr>
        <w:t>Although Covered California’s</w:t>
      </w:r>
      <w:r w:rsidRPr="00390C50">
        <w:rPr>
          <w:rFonts w:cs="Arial"/>
          <w:color w:val="000000"/>
          <w:sz w:val="22"/>
          <w:szCs w:val="22"/>
        </w:rPr>
        <w:t xml:space="preserve"> open-enrollment period for 2018</w:t>
      </w:r>
      <w:r w:rsidR="00E87BC2" w:rsidRPr="00390C50">
        <w:rPr>
          <w:rFonts w:cs="Arial"/>
          <w:color w:val="000000"/>
          <w:sz w:val="22"/>
          <w:szCs w:val="22"/>
        </w:rPr>
        <w:t xml:space="preserve"> has ended, you or someone you know can still qualify to enroll in quality and affordable health plans thro</w:t>
      </w:r>
      <w:r w:rsidR="00AA38EE">
        <w:rPr>
          <w:rFonts w:cs="Arial"/>
          <w:color w:val="000000"/>
          <w:sz w:val="22"/>
          <w:szCs w:val="22"/>
        </w:rPr>
        <w:t>ugh Covered California if you’re</w:t>
      </w:r>
      <w:r w:rsidR="00E87BC2" w:rsidRPr="00390C50">
        <w:rPr>
          <w:rFonts w:cs="Arial"/>
          <w:color w:val="000000"/>
          <w:sz w:val="22"/>
          <w:szCs w:val="22"/>
        </w:rPr>
        <w:t xml:space="preserve"> e</w:t>
      </w:r>
      <w:r w:rsidR="00BA0CD1" w:rsidRPr="00390C50">
        <w:rPr>
          <w:rFonts w:cs="Arial"/>
          <w:color w:val="000000"/>
          <w:sz w:val="22"/>
          <w:szCs w:val="22"/>
        </w:rPr>
        <w:t>xperiencing qualifying life events</w:t>
      </w:r>
      <w:r w:rsidR="00E87BC2" w:rsidRPr="00390C50">
        <w:rPr>
          <w:rFonts w:cs="Arial"/>
          <w:color w:val="000000"/>
          <w:sz w:val="22"/>
          <w:szCs w:val="22"/>
        </w:rPr>
        <w:t>. Examples of qualifying life events include</w:t>
      </w:r>
      <w:r w:rsidR="00BA0CD1" w:rsidRPr="00390C50">
        <w:rPr>
          <w:rFonts w:cs="Arial"/>
          <w:color w:val="000000"/>
          <w:sz w:val="22"/>
          <w:szCs w:val="22"/>
        </w:rPr>
        <w:t>:</w:t>
      </w:r>
      <w:r w:rsidR="00E87BC2" w:rsidRPr="00390C50">
        <w:rPr>
          <w:rFonts w:cs="Arial"/>
          <w:color w:val="000000"/>
          <w:sz w:val="22"/>
          <w:szCs w:val="22"/>
        </w:rPr>
        <w:t xml:space="preserve"> losing your health coverage through loss of a job, getting married, having a baby, moving, and turning 26-years-old. </w:t>
      </w:r>
      <w:r w:rsidR="00BA0CD1" w:rsidRPr="00390C50">
        <w:rPr>
          <w:rFonts w:cs="Arial"/>
          <w:color w:val="000000"/>
          <w:sz w:val="22"/>
          <w:szCs w:val="22"/>
        </w:rPr>
        <w:t xml:space="preserve">You normally have 60 days from the date of the qualifying life event to get enrolled in a Covered California new health insurance plan or change your existing plan. In most cases, you may even qualify for financial assistance to help pay for your health insurance through Covered California, </w:t>
      </w:r>
      <w:r w:rsidR="00390C50" w:rsidRPr="00390C50">
        <w:rPr>
          <w:rFonts w:cs="Arial"/>
          <w:color w:val="000000"/>
          <w:sz w:val="22"/>
          <w:szCs w:val="22"/>
        </w:rPr>
        <w:t>More details about Special E</w:t>
      </w:r>
      <w:r w:rsidR="00BA0CD1" w:rsidRPr="00390C50">
        <w:rPr>
          <w:rFonts w:cs="Arial"/>
          <w:color w:val="000000"/>
          <w:sz w:val="22"/>
          <w:szCs w:val="22"/>
        </w:rPr>
        <w:t xml:space="preserve">nrollment can be found online on Covered California’s website here: </w:t>
      </w:r>
      <w:hyperlink r:id="rId8" w:history="1">
        <w:r w:rsidR="00BA0CD1" w:rsidRPr="00390C50">
          <w:rPr>
            <w:rStyle w:val="Hyperlink"/>
            <w:rFonts w:cs="Arial"/>
            <w:sz w:val="22"/>
            <w:szCs w:val="22"/>
          </w:rPr>
          <w:t>http://www.coveredca.com/individuals-and-families/getting-covered/special-enrollment/</w:t>
        </w:r>
      </w:hyperlink>
      <w:r w:rsidR="00BA0CD1" w:rsidRPr="00390C50">
        <w:rPr>
          <w:rFonts w:cs="Arial"/>
          <w:color w:val="000000"/>
          <w:sz w:val="22"/>
          <w:szCs w:val="22"/>
        </w:rPr>
        <w:t>.</w:t>
      </w:r>
      <w:r w:rsidR="00BA0CD1" w:rsidRPr="00390C50">
        <w:rPr>
          <w:rFonts w:cs="Arial"/>
          <w:color w:val="000000"/>
          <w:sz w:val="22"/>
          <w:szCs w:val="22"/>
        </w:rPr>
        <w:br/>
      </w:r>
      <w:r w:rsidR="00BA0CD1" w:rsidRPr="00390C50">
        <w:rPr>
          <w:rFonts w:cs="Arial"/>
          <w:color w:val="000000"/>
          <w:sz w:val="22"/>
          <w:szCs w:val="22"/>
        </w:rPr>
        <w:br/>
      </w:r>
      <w:r w:rsidR="00390C50" w:rsidRPr="00390C50">
        <w:rPr>
          <w:rFonts w:cs="Arial"/>
          <w:color w:val="000000"/>
          <w:sz w:val="22"/>
          <w:szCs w:val="22"/>
        </w:rPr>
        <w:t>In you don’t qualify for health insurance through Covered California’s Special Enrollment, you</w:t>
      </w:r>
      <w:r w:rsidR="00BA0CD1" w:rsidRPr="00390C50">
        <w:rPr>
          <w:rFonts w:cs="Arial"/>
          <w:color w:val="000000"/>
          <w:sz w:val="22"/>
          <w:szCs w:val="22"/>
        </w:rPr>
        <w:t xml:space="preserve"> may </w:t>
      </w:r>
      <w:r w:rsidR="00390C50" w:rsidRPr="00390C50">
        <w:rPr>
          <w:rFonts w:cs="Arial"/>
          <w:color w:val="000000"/>
          <w:sz w:val="22"/>
          <w:szCs w:val="22"/>
        </w:rPr>
        <w:t>be eligible to</w:t>
      </w:r>
      <w:r w:rsidR="00BA0CD1" w:rsidRPr="00390C50">
        <w:rPr>
          <w:rFonts w:cs="Arial"/>
          <w:color w:val="000000"/>
          <w:sz w:val="22"/>
          <w:szCs w:val="22"/>
        </w:rPr>
        <w:t xml:space="preserve"> enroll in a no-cost or low </w:t>
      </w:r>
      <w:r w:rsidR="00390C50" w:rsidRPr="00390C50">
        <w:rPr>
          <w:rFonts w:cs="Arial"/>
          <w:color w:val="000000"/>
          <w:sz w:val="22"/>
          <w:szCs w:val="22"/>
        </w:rPr>
        <w:t xml:space="preserve">cost </w:t>
      </w:r>
      <w:proofErr w:type="spellStart"/>
      <w:r w:rsidR="00390C50" w:rsidRPr="00390C50">
        <w:rPr>
          <w:rFonts w:cs="Arial"/>
          <w:color w:val="000000"/>
          <w:sz w:val="22"/>
          <w:szCs w:val="22"/>
        </w:rPr>
        <w:t>Medi</w:t>
      </w:r>
      <w:proofErr w:type="spellEnd"/>
      <w:r w:rsidR="00390C50" w:rsidRPr="00390C50">
        <w:rPr>
          <w:rFonts w:cs="Arial"/>
          <w:color w:val="000000"/>
          <w:sz w:val="22"/>
          <w:szCs w:val="22"/>
        </w:rPr>
        <w:t>-Cal health plan. E</w:t>
      </w:r>
      <w:r w:rsidR="00BA0CD1" w:rsidRPr="00390C50">
        <w:rPr>
          <w:rFonts w:cs="Arial"/>
          <w:color w:val="000000"/>
          <w:sz w:val="22"/>
          <w:szCs w:val="22"/>
        </w:rPr>
        <w:t xml:space="preserve">nrollment in </w:t>
      </w:r>
      <w:proofErr w:type="spellStart"/>
      <w:r w:rsidR="00BA0CD1" w:rsidRPr="00390C50">
        <w:rPr>
          <w:rFonts w:cs="Arial"/>
          <w:color w:val="000000"/>
          <w:sz w:val="22"/>
          <w:szCs w:val="22"/>
        </w:rPr>
        <w:t>Medi</w:t>
      </w:r>
      <w:proofErr w:type="spellEnd"/>
      <w:r w:rsidR="00BA0CD1" w:rsidRPr="00390C50">
        <w:rPr>
          <w:rFonts w:cs="Arial"/>
          <w:color w:val="000000"/>
          <w:sz w:val="22"/>
          <w:szCs w:val="22"/>
        </w:rPr>
        <w:t xml:space="preserve">-Cal </w:t>
      </w:r>
      <w:r w:rsidR="00390C50" w:rsidRPr="00390C50">
        <w:rPr>
          <w:rFonts w:cs="Arial"/>
          <w:color w:val="000000"/>
          <w:sz w:val="22"/>
          <w:szCs w:val="22"/>
        </w:rPr>
        <w:t xml:space="preserve">health plans is year-round, and more information can be found on </w:t>
      </w:r>
      <w:r w:rsidR="00BA0CD1" w:rsidRPr="00390C50">
        <w:rPr>
          <w:rFonts w:cs="Arial"/>
          <w:color w:val="000000"/>
          <w:sz w:val="22"/>
          <w:szCs w:val="22"/>
        </w:rPr>
        <w:t>Covered California’</w:t>
      </w:r>
      <w:r w:rsidR="00390C50" w:rsidRPr="00390C50">
        <w:rPr>
          <w:rFonts w:cs="Arial"/>
          <w:color w:val="000000"/>
          <w:sz w:val="22"/>
          <w:szCs w:val="22"/>
        </w:rPr>
        <w:t xml:space="preserve">s website here: </w:t>
      </w:r>
      <w:hyperlink r:id="rId9" w:history="1">
        <w:r w:rsidR="00390C50" w:rsidRPr="00390C50">
          <w:rPr>
            <w:rStyle w:val="Hyperlink"/>
            <w:rFonts w:cs="Arial"/>
            <w:sz w:val="22"/>
            <w:szCs w:val="22"/>
          </w:rPr>
          <w:t>https://www.coveredca.com/medi-cal/</w:t>
        </w:r>
      </w:hyperlink>
      <w:r w:rsidR="00390C50" w:rsidRPr="00390C50">
        <w:rPr>
          <w:rFonts w:cs="Arial"/>
          <w:color w:val="000000"/>
          <w:sz w:val="22"/>
          <w:szCs w:val="22"/>
        </w:rPr>
        <w:t xml:space="preserve">. </w:t>
      </w:r>
      <w:r w:rsidR="00BA0CD1" w:rsidRPr="00390C50">
        <w:rPr>
          <w:rFonts w:cs="Arial"/>
          <w:color w:val="000000"/>
          <w:sz w:val="22"/>
          <w:szCs w:val="22"/>
        </w:rPr>
        <w:br/>
      </w:r>
      <w:r w:rsidR="00BA0CD1" w:rsidRPr="00390C50">
        <w:rPr>
          <w:rFonts w:cs="Arial"/>
          <w:color w:val="000000"/>
          <w:sz w:val="22"/>
          <w:szCs w:val="22"/>
        </w:rPr>
        <w:br/>
      </w:r>
      <w:r w:rsidR="00390C50" w:rsidRPr="00390C50">
        <w:rPr>
          <w:rFonts w:cs="Arial"/>
          <w:color w:val="000000"/>
          <w:sz w:val="22"/>
          <w:szCs w:val="22"/>
        </w:rPr>
        <w:t>T</w:t>
      </w:r>
      <w:r w:rsidR="00E87BC2" w:rsidRPr="00390C50">
        <w:rPr>
          <w:rFonts w:cs="Arial"/>
          <w:color w:val="000000"/>
          <w:sz w:val="22"/>
          <w:szCs w:val="22"/>
        </w:rPr>
        <w:t>o enroll</w:t>
      </w:r>
      <w:r w:rsidR="00390C50" w:rsidRPr="00390C50">
        <w:rPr>
          <w:rFonts w:cs="Arial"/>
          <w:color w:val="000000"/>
          <w:sz w:val="22"/>
          <w:szCs w:val="22"/>
        </w:rPr>
        <w:t xml:space="preserve"> in </w:t>
      </w:r>
      <w:r w:rsidR="00905F87">
        <w:rPr>
          <w:rFonts w:cs="Arial"/>
          <w:color w:val="000000"/>
          <w:sz w:val="22"/>
          <w:szCs w:val="22"/>
        </w:rPr>
        <w:t>Covered California or</w:t>
      </w:r>
      <w:r w:rsidR="00390C50" w:rsidRPr="00390C50">
        <w:rPr>
          <w:rFonts w:cs="Arial"/>
          <w:color w:val="000000"/>
          <w:sz w:val="22"/>
          <w:szCs w:val="22"/>
        </w:rPr>
        <w:t xml:space="preserve"> </w:t>
      </w:r>
      <w:proofErr w:type="spellStart"/>
      <w:r w:rsidR="00390C50" w:rsidRPr="00390C50">
        <w:rPr>
          <w:rFonts w:cs="Arial"/>
          <w:color w:val="000000"/>
          <w:sz w:val="22"/>
          <w:szCs w:val="22"/>
        </w:rPr>
        <w:t>Medi</w:t>
      </w:r>
      <w:proofErr w:type="spellEnd"/>
      <w:r w:rsidR="00390C50" w:rsidRPr="00390C50">
        <w:rPr>
          <w:rFonts w:cs="Arial"/>
          <w:color w:val="000000"/>
          <w:sz w:val="22"/>
          <w:szCs w:val="22"/>
        </w:rPr>
        <w:t>-Cal health plans</w:t>
      </w:r>
      <w:r w:rsidR="00E87BC2" w:rsidRPr="00390C50">
        <w:rPr>
          <w:rFonts w:cs="Arial"/>
          <w:color w:val="000000"/>
          <w:sz w:val="22"/>
          <w:szCs w:val="22"/>
        </w:rPr>
        <w:t xml:space="preserve">, you can do so online at </w:t>
      </w:r>
      <w:hyperlink r:id="rId10" w:history="1">
        <w:r w:rsidR="00E87BC2" w:rsidRPr="00390C50">
          <w:rPr>
            <w:rStyle w:val="Hyperlink"/>
            <w:rFonts w:cs="Arial"/>
            <w:sz w:val="22"/>
            <w:szCs w:val="22"/>
          </w:rPr>
          <w:t>www.CoveredCA.com</w:t>
        </w:r>
      </w:hyperlink>
      <w:r w:rsidR="00E87BC2" w:rsidRPr="00390C50">
        <w:rPr>
          <w:rFonts w:cs="Arial"/>
          <w:color w:val="000000"/>
          <w:sz w:val="22"/>
          <w:szCs w:val="22"/>
        </w:rPr>
        <w:t xml:space="preserve"> or get free and confidential in-person assistance from certified agents and enrollers in your area by clicking on “Free Local Help to Enroll” here: </w:t>
      </w:r>
      <w:hyperlink r:id="rId11" w:history="1">
        <w:r w:rsidR="00E87BC2" w:rsidRPr="00390C50">
          <w:rPr>
            <w:rStyle w:val="Hyperlink"/>
            <w:rFonts w:cs="Arial"/>
            <w:sz w:val="22"/>
            <w:szCs w:val="22"/>
          </w:rPr>
          <w:t>http://www.coveredca.com/get-help/local/</w:t>
        </w:r>
      </w:hyperlink>
      <w:r w:rsidR="00E87BC2" w:rsidRPr="00390C50">
        <w:rPr>
          <w:rFonts w:cs="Arial"/>
          <w:color w:val="000000"/>
          <w:sz w:val="22"/>
          <w:szCs w:val="22"/>
        </w:rPr>
        <w:t>. You can also find a local certified agent or enroller with the “Help on Demand” feature on our website, and someone will call you within minutes to enroll. Covered California’s service center is also available to those who want to enroll over the phone by calling toll-free (800) 300-1506.</w:t>
      </w:r>
    </w:p>
    <w:sectPr w:rsidR="00271A02" w:rsidRPr="00390C50" w:rsidSect="00597728">
      <w:footerReference w:type="default" r:id="rId12"/>
      <w:headerReference w:type="first" r:id="rId13"/>
      <w:footerReference w:type="first" r:id="rId14"/>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A65B2" w14:textId="77777777" w:rsidR="00A90873" w:rsidRDefault="00A90873" w:rsidP="001208A9">
      <w:r>
        <w:separator/>
      </w:r>
    </w:p>
  </w:endnote>
  <w:endnote w:type="continuationSeparator" w:id="0">
    <w:p w14:paraId="10E9036C" w14:textId="77777777" w:rsidR="00A90873" w:rsidRDefault="00A90873"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A4C31"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390C50">
      <w:rPr>
        <w:noProof/>
      </w:rPr>
      <w:t>2</w:t>
    </w:r>
    <w:r w:rsidRPr="00ED44A5">
      <w:rPr>
        <w:noProof/>
      </w:rPr>
      <w:fldChar w:fldCharType="end"/>
    </w:r>
    <w:r w:rsidRPr="00ED44A5">
      <w:ptab w:relativeTo="margin" w:alignment="right" w:leader="none"/>
    </w:r>
    <w:r w:rsidRPr="00ED44A5">
      <w:t>COVEREDCA.COM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E190E"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COVEREDCA.COM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4E617" w14:textId="77777777" w:rsidR="00A90873" w:rsidRDefault="00A90873" w:rsidP="001208A9">
      <w:r>
        <w:separator/>
      </w:r>
    </w:p>
  </w:footnote>
  <w:footnote w:type="continuationSeparator" w:id="0">
    <w:p w14:paraId="6F3F7471" w14:textId="77777777" w:rsidR="00A90873" w:rsidRDefault="00A90873" w:rsidP="00120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6E264" w14:textId="20A41396" w:rsidR="00ED44A5" w:rsidRDefault="003202DB" w:rsidP="00D670B8">
    <w:pPr>
      <w:pStyle w:val="GenericBodyText"/>
    </w:pPr>
    <w:r w:rsidRPr="00BA7342">
      <w:rPr>
        <w:b/>
        <w:noProof/>
        <w:sz w:val="28"/>
      </w:rPr>
      <mc:AlternateContent>
        <mc:Choice Requires="wps">
          <w:drawing>
            <wp:anchor distT="0" distB="0" distL="114300" distR="114300" simplePos="0" relativeHeight="251661312" behindDoc="0" locked="0" layoutInCell="1" allowOverlap="1" wp14:anchorId="52263E49" wp14:editId="052266D0">
              <wp:simplePos x="0" y="0"/>
              <wp:positionH relativeFrom="margin">
                <wp:posOffset>2333625</wp:posOffset>
              </wp:positionH>
              <wp:positionV relativeFrom="paragraph">
                <wp:posOffset>-200025</wp:posOffset>
              </wp:positionV>
              <wp:extent cx="4352925" cy="10477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352925" cy="10477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CD9046" w14:textId="163DCDBC" w:rsidR="00D670B8" w:rsidRPr="00ED7023" w:rsidRDefault="003202DB" w:rsidP="00D670B8">
                          <w:pPr>
                            <w:pStyle w:val="GenericHeaderDocumentType"/>
                            <w:rPr>
                              <w:sz w:val="40"/>
                              <w:szCs w:val="40"/>
                            </w:rPr>
                          </w:pPr>
                          <w:r>
                            <w:rPr>
                              <w:sz w:val="40"/>
                              <w:szCs w:val="40"/>
                            </w:rPr>
                            <w:br/>
                          </w:r>
                          <w:r w:rsidR="00C44812">
                            <w:rPr>
                              <w:sz w:val="40"/>
                              <w:szCs w:val="40"/>
                            </w:rPr>
                            <w:t>PASTOR’S TOOL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63E49" id="_x0000_t202" coordsize="21600,21600" o:spt="202" path="m,l,21600r21600,l21600,xe">
              <v:stroke joinstyle="miter"/>
              <v:path gradientshapeok="t" o:connecttype="rect"/>
            </v:shapetype>
            <v:shape id="Text Box 2" o:spid="_x0000_s1026" type="#_x0000_t202" style="position:absolute;margin-left:183.75pt;margin-top:-15.75pt;width:342.75pt;height: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" filled="f" stroked="f">
              <v:textbox>
                <w:txbxContent>
                  <w:p w14:paraId="66CD9046" w14:textId="163DCDBC" w:rsidR="00D670B8" w:rsidRPr="00ED7023" w:rsidRDefault="003202DB" w:rsidP="00D670B8">
                    <w:pPr>
                      <w:pStyle w:val="GenericHeaderDocumentType"/>
                      <w:rPr>
                        <w:sz w:val="40"/>
                        <w:szCs w:val="40"/>
                      </w:rPr>
                    </w:pPr>
                    <w:r>
                      <w:rPr>
                        <w:sz w:val="40"/>
                        <w:szCs w:val="40"/>
                      </w:rPr>
                      <w:br/>
                    </w:r>
                    <w:r w:rsidR="00C44812">
                      <w:rPr>
                        <w:sz w:val="40"/>
                        <w:szCs w:val="40"/>
                      </w:rPr>
                      <w:t>PASTOR’S TOOL KIT</w:t>
                    </w:r>
                  </w:p>
                </w:txbxContent>
              </v:textbox>
              <w10:wrap type="square" anchorx="margin"/>
            </v:shape>
          </w:pict>
        </mc:Fallback>
      </mc:AlternateContent>
    </w:r>
    <w:r w:rsidR="005A076A">
      <w:rPr>
        <w:noProof/>
      </w:rPr>
      <mc:AlternateContent>
        <mc:Choice Requires="wpg">
          <w:drawing>
            <wp:anchor distT="0" distB="0" distL="114300" distR="114300" simplePos="0" relativeHeight="251663360" behindDoc="0" locked="0" layoutInCell="1" allowOverlap="1" wp14:anchorId="421ABAB5" wp14:editId="51901F02">
              <wp:simplePos x="0" y="0"/>
              <wp:positionH relativeFrom="margin">
                <wp:align>center</wp:align>
              </wp:positionH>
              <wp:positionV relativeFrom="paragraph">
                <wp:posOffset>674370</wp:posOffset>
              </wp:positionV>
              <wp:extent cx="6674577" cy="140271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74577" cy="1402715"/>
                        <a:chOff x="673041" y="-275987"/>
                        <a:chExt cx="10528300" cy="2209800"/>
                      </a:xfrm>
                    </wpg:grpSpPr>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673041" y="-275987"/>
                          <a:ext cx="10528300" cy="2209800"/>
                        </a:xfrm>
                        <a:prstGeom prst="rect">
                          <a:avLst/>
                        </a:prstGeom>
                      </pic:spPr>
                    </pic:pic>
                    <pic:pic xmlns:pic="http://schemas.openxmlformats.org/drawingml/2006/picture">
                      <pic:nvPicPr>
                        <pic:cNvPr id="6"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1131934" y="58276"/>
                          <a:ext cx="2271386" cy="15240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F2CF4F" id="Group 7" o:spid="_x0000_s1026" style="position:absolute;margin-left:0;margin-top:53.1pt;width:525.55pt;height:110.45pt;z-index:251663360;mso-position-horizontal:center;mso-position-horizontal-relative:margin;mso-width-relative:margin;mso-height-relative:margin" coordorigin="6730,-2759" coordsize="105283,220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NGVuAABAAElEQVR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Ji9O2vWLbnvvJ573mc+depUlapULrss2UhuTIPBwRANpiGI&#10;oDuAC4Ib7gjeBVcEwSU38Aa44gYaIpqbjg6DZXdHYJput+lW2JKMJGsoqeYznz1P/L7/XPnsdZ4z&#10;VUnlKqnqu87Z+1lDrsxcn8yVa8pnb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OD/t0MHAgAAAACC/K0HuRAy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t3ruZAAAJO5JREFU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730;top:-2759;width:105283;height:2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GYPFAAAA2gAAAA8AAABkcnMvZG93bnJldi54bWxEj0FrwkAUhO+C/2F5Qm+6MWgpqWsoomBF&#10;KtVW6O2RfU2i2bcxu43x33cLBY/DzHzDzNLOVKKlxpWWFYxHEQjizOqScwUfh9XwCYTzyBory6Tg&#10;Rg7Seb83w0TbK79Tu/e5CBB2CSoovK8TKV1WkEE3sjVx8L5tY9AH2eRSN3gNcFPJOIoepcGSw0KB&#10;NS0Kys77H6Mg3ix3b5/t5LjFy9dx49vX7clOlXoYdC/PIDx1/h7+b6+1ggn8XQ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hmDxQAAANoAAAAPAAAAAAAAAAAAAAAA&#10;AJ8CAABkcnMvZG93bnJldi54bWxQSwUGAAAAAAQABAD3AAAAkQMAAAAA&#10;">
                <v:imagedata r:id="rId3" o:title="" croptop="23963f" cropbottom="23772f"/>
                <v:path arrowok="t"/>
              </v:shape>
              <v:shape id="Picture 4" o:spid="_x0000_s1028" type="#_x0000_t75" style="position:absolute;left:11319;top:582;width:22714;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ZHLPDAAAA2gAAAA8AAABkcnMvZG93bnJldi54bWxEj92KwjAUhO8F3yEcYe801XVFq1GWBWFR&#10;RPxBvDw2x7bYnNQmq/XtjbDg5TAz3zCTWW0KcaPK5ZYVdDsRCOLE6pxTBfvdvD0E4TyyxsIyKXiQ&#10;g9m02ZhgrO2dN3Tb+lQECLsYFWTel7GULsnIoOvYkjh4Z1sZ9EFWqdQV3gPcFLIXRQNpMOewkGFJ&#10;Pxkll+2fUcCr3uJzSW7dP47OX7jsnq7mcFLqo1V/j0F4qv07/N/+1QoG8LoSb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kcs8MAAADaAAAADwAAAAAAAAAAAAAAAACf&#10;AgAAZHJzL2Rvd25yZXYueG1sUEsFBgAAAAAEAAQA9wAAAI8DAAAAAA==&#10;">
                <v:imagedata r:id="rId4" o:title="" croptop="14969f" cropbottom="3464f" cropleft="14794f" cropright="3985f"/>
                <v:path arrowok="t"/>
              </v:shape>
              <w10:wrap anchorx="margin"/>
            </v:group>
          </w:pict>
        </mc:Fallback>
      </mc:AlternateContent>
    </w:r>
    <w:r w:rsidR="00FC2FF9">
      <w:rPr>
        <w:noProof/>
      </w:rPr>
      <w:drawing>
        <wp:anchor distT="0" distB="0" distL="114300" distR="114300" simplePos="0" relativeHeight="251659264" behindDoc="1" locked="0" layoutInCell="1" allowOverlap="1" wp14:anchorId="76E9BDB7" wp14:editId="002000DB">
          <wp:simplePos x="0" y="0"/>
          <wp:positionH relativeFrom="page">
            <wp:posOffset>9525</wp:posOffset>
          </wp:positionH>
          <wp:positionV relativeFrom="page">
            <wp:posOffset>-381000</wp:posOffset>
          </wp:positionV>
          <wp:extent cx="7953762" cy="1514475"/>
          <wp:effectExtent l="0" t="0" r="9525" b="0"/>
          <wp:wrapThrough wrapText="bothSides">
            <wp:wrapPolygon edited="0">
              <wp:start x="0" y="0"/>
              <wp:lineTo x="0" y="21192"/>
              <wp:lineTo x="21574" y="21192"/>
              <wp:lineTo x="21574" y="0"/>
              <wp:lineTo x="0" y="0"/>
            </wp:wrapPolygon>
          </wp:wrapThrough>
          <wp:docPr id="82" name="Picture 82"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53762" cy="1514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4640"/>
    <w:multiLevelType w:val="hybridMultilevel"/>
    <w:tmpl w:val="826497DC"/>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75BC3"/>
    <w:multiLevelType w:val="hybridMultilevel"/>
    <w:tmpl w:val="18AE14E6"/>
    <w:lvl w:ilvl="0" w:tplc="9A98208C">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724134"/>
    <w:multiLevelType w:val="hybridMultilevel"/>
    <w:tmpl w:val="217CF936"/>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90EA6"/>
    <w:multiLevelType w:val="hybridMultilevel"/>
    <w:tmpl w:val="B582BE3A"/>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80022"/>
    <w:multiLevelType w:val="hybridMultilevel"/>
    <w:tmpl w:val="A3B4B132"/>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A04FDE"/>
    <w:multiLevelType w:val="hybridMultilevel"/>
    <w:tmpl w:val="0A9AF9D6"/>
    <w:lvl w:ilvl="0" w:tplc="9A98208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148E1"/>
    <w:multiLevelType w:val="hybridMultilevel"/>
    <w:tmpl w:val="2FDA4D70"/>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E7C82"/>
    <w:multiLevelType w:val="hybridMultilevel"/>
    <w:tmpl w:val="D9E241D4"/>
    <w:lvl w:ilvl="0" w:tplc="8380267E">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0A2D71"/>
    <w:multiLevelType w:val="hybridMultilevel"/>
    <w:tmpl w:val="0CD0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B3A04"/>
    <w:multiLevelType w:val="hybridMultilevel"/>
    <w:tmpl w:val="F712F094"/>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AD6E1D"/>
    <w:multiLevelType w:val="hybridMultilevel"/>
    <w:tmpl w:val="1BC4793A"/>
    <w:lvl w:ilvl="0" w:tplc="FC4205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76012A"/>
    <w:multiLevelType w:val="hybridMultilevel"/>
    <w:tmpl w:val="980A2EC8"/>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A1505"/>
    <w:multiLevelType w:val="hybridMultilevel"/>
    <w:tmpl w:val="34ECC41C"/>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FF1285"/>
    <w:multiLevelType w:val="hybridMultilevel"/>
    <w:tmpl w:val="63B0F1A6"/>
    <w:lvl w:ilvl="0" w:tplc="5AE8E2C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955A37"/>
    <w:multiLevelType w:val="hybridMultilevel"/>
    <w:tmpl w:val="963AA30E"/>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854D7E"/>
    <w:multiLevelType w:val="hybridMultilevel"/>
    <w:tmpl w:val="5AF4D224"/>
    <w:lvl w:ilvl="0" w:tplc="14A0C46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4A5FE9"/>
    <w:multiLevelType w:val="hybridMultilevel"/>
    <w:tmpl w:val="54743F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4B6726"/>
    <w:multiLevelType w:val="hybridMultilevel"/>
    <w:tmpl w:val="331AC58E"/>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3BA3D2A"/>
    <w:multiLevelType w:val="hybridMultilevel"/>
    <w:tmpl w:val="CD3CF9A8"/>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327B14"/>
    <w:multiLevelType w:val="hybridMultilevel"/>
    <w:tmpl w:val="0A42CB24"/>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223FB7"/>
    <w:multiLevelType w:val="hybridMultilevel"/>
    <w:tmpl w:val="FD28945E"/>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EA5681"/>
    <w:multiLevelType w:val="hybridMultilevel"/>
    <w:tmpl w:val="B10A3B90"/>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F0DE0"/>
    <w:multiLevelType w:val="hybridMultilevel"/>
    <w:tmpl w:val="D592E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9404DD2"/>
    <w:multiLevelType w:val="hybridMultilevel"/>
    <w:tmpl w:val="5B902B66"/>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22"/>
    <w:lvlOverride w:ilvl="1">
      <w:lvl w:ilvl="1">
        <w:numFmt w:val="bullet"/>
        <w:lvlText w:val=""/>
        <w:lvlJc w:val="left"/>
        <w:pPr>
          <w:tabs>
            <w:tab w:val="num" w:pos="1440"/>
          </w:tabs>
          <w:ind w:left="1440" w:hanging="360"/>
        </w:pPr>
        <w:rPr>
          <w:rFonts w:ascii="Symbol" w:hAnsi="Symbol" w:hint="default"/>
          <w:sz w:val="20"/>
        </w:rPr>
      </w:lvl>
    </w:lvlOverride>
  </w:num>
  <w:num w:numId="3">
    <w:abstractNumId w:val="14"/>
  </w:num>
  <w:num w:numId="4">
    <w:abstractNumId w:val="8"/>
  </w:num>
  <w:num w:numId="5">
    <w:abstractNumId w:val="19"/>
  </w:num>
  <w:num w:numId="6">
    <w:abstractNumId w:val="4"/>
  </w:num>
  <w:num w:numId="7">
    <w:abstractNumId w:val="9"/>
  </w:num>
  <w:num w:numId="8">
    <w:abstractNumId w:val="25"/>
  </w:num>
  <w:num w:numId="9">
    <w:abstractNumId w:val="23"/>
  </w:num>
  <w:num w:numId="10">
    <w:abstractNumId w:val="18"/>
  </w:num>
  <w:num w:numId="11">
    <w:abstractNumId w:val="20"/>
  </w:num>
  <w:num w:numId="12">
    <w:abstractNumId w:val="0"/>
  </w:num>
  <w:num w:numId="13">
    <w:abstractNumId w:val="12"/>
  </w:num>
  <w:num w:numId="14">
    <w:abstractNumId w:val="11"/>
  </w:num>
  <w:num w:numId="15">
    <w:abstractNumId w:val="15"/>
  </w:num>
  <w:num w:numId="16">
    <w:abstractNumId w:val="6"/>
  </w:num>
  <w:num w:numId="17">
    <w:abstractNumId w:val="21"/>
  </w:num>
  <w:num w:numId="18">
    <w:abstractNumId w:val="16"/>
  </w:num>
  <w:num w:numId="19">
    <w:abstractNumId w:val="17"/>
  </w:num>
  <w:num w:numId="20">
    <w:abstractNumId w:val="24"/>
  </w:num>
  <w:num w:numId="21">
    <w:abstractNumId w:val="7"/>
  </w:num>
  <w:num w:numId="22">
    <w:abstractNumId w:val="10"/>
  </w:num>
  <w:num w:numId="23">
    <w:abstractNumId w:val="5"/>
  </w:num>
  <w:num w:numId="24">
    <w:abstractNumId w:val="1"/>
  </w:num>
  <w:num w:numId="25">
    <w:abstractNumId w:val="13"/>
  </w:num>
  <w:num w:numId="26">
    <w:abstractNumId w:val="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D29"/>
    <w:rsid w:val="00012EA9"/>
    <w:rsid w:val="000528BB"/>
    <w:rsid w:val="00080E32"/>
    <w:rsid w:val="000835A7"/>
    <w:rsid w:val="000A6AC2"/>
    <w:rsid w:val="000B0A7C"/>
    <w:rsid w:val="000C6FD8"/>
    <w:rsid w:val="000F4B24"/>
    <w:rsid w:val="000F5A70"/>
    <w:rsid w:val="001208A9"/>
    <w:rsid w:val="00161242"/>
    <w:rsid w:val="0017669A"/>
    <w:rsid w:val="0018599D"/>
    <w:rsid w:val="00193032"/>
    <w:rsid w:val="001A3B41"/>
    <w:rsid w:val="001E1A2D"/>
    <w:rsid w:val="001F08D7"/>
    <w:rsid w:val="001F3B58"/>
    <w:rsid w:val="00214349"/>
    <w:rsid w:val="0023168E"/>
    <w:rsid w:val="00252181"/>
    <w:rsid w:val="002546A2"/>
    <w:rsid w:val="0026030A"/>
    <w:rsid w:val="00271A02"/>
    <w:rsid w:val="002769CB"/>
    <w:rsid w:val="002848CE"/>
    <w:rsid w:val="0029147C"/>
    <w:rsid w:val="002B7D83"/>
    <w:rsid w:val="002C5EF9"/>
    <w:rsid w:val="002D4AFC"/>
    <w:rsid w:val="002D534C"/>
    <w:rsid w:val="00315F7A"/>
    <w:rsid w:val="003202DB"/>
    <w:rsid w:val="0033423B"/>
    <w:rsid w:val="00335D05"/>
    <w:rsid w:val="00352008"/>
    <w:rsid w:val="00364F4E"/>
    <w:rsid w:val="00370495"/>
    <w:rsid w:val="00372347"/>
    <w:rsid w:val="00390C50"/>
    <w:rsid w:val="0039622E"/>
    <w:rsid w:val="003B2401"/>
    <w:rsid w:val="003E582A"/>
    <w:rsid w:val="003F0A59"/>
    <w:rsid w:val="00442FAA"/>
    <w:rsid w:val="004733A3"/>
    <w:rsid w:val="004A252A"/>
    <w:rsid w:val="004A3A3C"/>
    <w:rsid w:val="004B7E83"/>
    <w:rsid w:val="004D0AD4"/>
    <w:rsid w:val="00535A82"/>
    <w:rsid w:val="00536D80"/>
    <w:rsid w:val="00570EA4"/>
    <w:rsid w:val="005732BA"/>
    <w:rsid w:val="005972B1"/>
    <w:rsid w:val="00597728"/>
    <w:rsid w:val="005A076A"/>
    <w:rsid w:val="005A4569"/>
    <w:rsid w:val="005A61A0"/>
    <w:rsid w:val="005C4265"/>
    <w:rsid w:val="005D0497"/>
    <w:rsid w:val="005D7A56"/>
    <w:rsid w:val="005E7469"/>
    <w:rsid w:val="0062510A"/>
    <w:rsid w:val="0063323D"/>
    <w:rsid w:val="00635788"/>
    <w:rsid w:val="006602D8"/>
    <w:rsid w:val="00694EE3"/>
    <w:rsid w:val="006B4469"/>
    <w:rsid w:val="006D5AC9"/>
    <w:rsid w:val="006E6B9B"/>
    <w:rsid w:val="006F5289"/>
    <w:rsid w:val="006F5C67"/>
    <w:rsid w:val="006F5C87"/>
    <w:rsid w:val="007353DB"/>
    <w:rsid w:val="00745030"/>
    <w:rsid w:val="007A305F"/>
    <w:rsid w:val="007D0BCF"/>
    <w:rsid w:val="007E2327"/>
    <w:rsid w:val="007E64FB"/>
    <w:rsid w:val="007E68CE"/>
    <w:rsid w:val="008032B0"/>
    <w:rsid w:val="008060CC"/>
    <w:rsid w:val="0082648B"/>
    <w:rsid w:val="008475C1"/>
    <w:rsid w:val="00852BFA"/>
    <w:rsid w:val="008542DB"/>
    <w:rsid w:val="008732BF"/>
    <w:rsid w:val="00894CF9"/>
    <w:rsid w:val="008A4B5C"/>
    <w:rsid w:val="008B1CF7"/>
    <w:rsid w:val="008B7058"/>
    <w:rsid w:val="008C5BE4"/>
    <w:rsid w:val="008D60A7"/>
    <w:rsid w:val="008E21E4"/>
    <w:rsid w:val="008F7607"/>
    <w:rsid w:val="00900254"/>
    <w:rsid w:val="00900BCC"/>
    <w:rsid w:val="00905F87"/>
    <w:rsid w:val="00915590"/>
    <w:rsid w:val="0091650D"/>
    <w:rsid w:val="00916E31"/>
    <w:rsid w:val="00926EE5"/>
    <w:rsid w:val="00934634"/>
    <w:rsid w:val="0094750D"/>
    <w:rsid w:val="00963947"/>
    <w:rsid w:val="009D0B15"/>
    <w:rsid w:val="009E07B5"/>
    <w:rsid w:val="009E0B49"/>
    <w:rsid w:val="009E46FD"/>
    <w:rsid w:val="00A0189C"/>
    <w:rsid w:val="00A0289C"/>
    <w:rsid w:val="00A037A7"/>
    <w:rsid w:val="00A200CA"/>
    <w:rsid w:val="00A2352E"/>
    <w:rsid w:val="00A24725"/>
    <w:rsid w:val="00A42D29"/>
    <w:rsid w:val="00A50BBD"/>
    <w:rsid w:val="00A549DD"/>
    <w:rsid w:val="00A61583"/>
    <w:rsid w:val="00A6498A"/>
    <w:rsid w:val="00A80FAA"/>
    <w:rsid w:val="00A90873"/>
    <w:rsid w:val="00AA38EE"/>
    <w:rsid w:val="00AB0B3E"/>
    <w:rsid w:val="00AB48D5"/>
    <w:rsid w:val="00AE4191"/>
    <w:rsid w:val="00B01C1B"/>
    <w:rsid w:val="00B038EC"/>
    <w:rsid w:val="00B2539F"/>
    <w:rsid w:val="00B55F0D"/>
    <w:rsid w:val="00B63AEA"/>
    <w:rsid w:val="00B720B8"/>
    <w:rsid w:val="00B86A67"/>
    <w:rsid w:val="00B87E7F"/>
    <w:rsid w:val="00BA0CD1"/>
    <w:rsid w:val="00BA67D6"/>
    <w:rsid w:val="00BA7342"/>
    <w:rsid w:val="00BC50A8"/>
    <w:rsid w:val="00BC647B"/>
    <w:rsid w:val="00BE76BE"/>
    <w:rsid w:val="00BF1C65"/>
    <w:rsid w:val="00BF44C1"/>
    <w:rsid w:val="00C151DB"/>
    <w:rsid w:val="00C306E9"/>
    <w:rsid w:val="00C44812"/>
    <w:rsid w:val="00C44F5E"/>
    <w:rsid w:val="00C45CEE"/>
    <w:rsid w:val="00C5430E"/>
    <w:rsid w:val="00C74829"/>
    <w:rsid w:val="00CB28C2"/>
    <w:rsid w:val="00CB40C6"/>
    <w:rsid w:val="00CC0A49"/>
    <w:rsid w:val="00CD58F2"/>
    <w:rsid w:val="00CE37C8"/>
    <w:rsid w:val="00D029B5"/>
    <w:rsid w:val="00D670B8"/>
    <w:rsid w:val="00D75F74"/>
    <w:rsid w:val="00D832CA"/>
    <w:rsid w:val="00DB45E4"/>
    <w:rsid w:val="00DE048B"/>
    <w:rsid w:val="00DF173E"/>
    <w:rsid w:val="00DF2809"/>
    <w:rsid w:val="00E40186"/>
    <w:rsid w:val="00E4198B"/>
    <w:rsid w:val="00E767DF"/>
    <w:rsid w:val="00E87BC2"/>
    <w:rsid w:val="00E92C6C"/>
    <w:rsid w:val="00E9485C"/>
    <w:rsid w:val="00EA20EC"/>
    <w:rsid w:val="00EB35AA"/>
    <w:rsid w:val="00ED44A5"/>
    <w:rsid w:val="00ED7023"/>
    <w:rsid w:val="00EE25EC"/>
    <w:rsid w:val="00EF2780"/>
    <w:rsid w:val="00F02623"/>
    <w:rsid w:val="00F06692"/>
    <w:rsid w:val="00F10F97"/>
    <w:rsid w:val="00F27622"/>
    <w:rsid w:val="00F34EAF"/>
    <w:rsid w:val="00F60092"/>
    <w:rsid w:val="00F60889"/>
    <w:rsid w:val="00FC2F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50646"/>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76A"/>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p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p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pPr>
    <w:rPr>
      <w:rFonts w:ascii="Arial" w:eastAsiaTheme="minorHAnsi"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0B0A7C"/>
    <w:rPr>
      <w:color w:val="0000FF" w:themeColor="hyperlink"/>
      <w:u w:val="single"/>
    </w:rPr>
  </w:style>
  <w:style w:type="table" w:styleId="TableGrid">
    <w:name w:val="Table Grid"/>
    <w:basedOn w:val="TableNormal"/>
    <w:uiPriority w:val="39"/>
    <w:rsid w:val="004D0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2809"/>
    <w:rPr>
      <w:color w:val="800080" w:themeColor="followedHyperlink"/>
      <w:u w:val="single"/>
    </w:rPr>
  </w:style>
  <w:style w:type="character" w:styleId="CommentReference">
    <w:name w:val="annotation reference"/>
    <w:basedOn w:val="DefaultParagraphFont"/>
    <w:uiPriority w:val="99"/>
    <w:semiHidden/>
    <w:unhideWhenUsed/>
    <w:rsid w:val="008475C1"/>
    <w:rPr>
      <w:sz w:val="16"/>
      <w:szCs w:val="16"/>
    </w:rPr>
  </w:style>
  <w:style w:type="paragraph" w:styleId="CommentText">
    <w:name w:val="annotation text"/>
    <w:basedOn w:val="Normal"/>
    <w:link w:val="CommentTextChar"/>
    <w:uiPriority w:val="99"/>
    <w:semiHidden/>
    <w:unhideWhenUsed/>
    <w:rsid w:val="008475C1"/>
    <w:rPr>
      <w:sz w:val="20"/>
      <w:szCs w:val="20"/>
    </w:rPr>
  </w:style>
  <w:style w:type="character" w:customStyle="1" w:styleId="CommentTextChar">
    <w:name w:val="Comment Text Char"/>
    <w:basedOn w:val="DefaultParagraphFont"/>
    <w:link w:val="CommentText"/>
    <w:uiPriority w:val="99"/>
    <w:semiHidden/>
    <w:rsid w:val="008475C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475C1"/>
    <w:rPr>
      <w:b/>
      <w:bCs/>
    </w:rPr>
  </w:style>
  <w:style w:type="character" w:customStyle="1" w:styleId="CommentSubjectChar">
    <w:name w:val="Comment Subject Char"/>
    <w:basedOn w:val="CommentTextChar"/>
    <w:link w:val="CommentSubject"/>
    <w:uiPriority w:val="99"/>
    <w:semiHidden/>
    <w:rsid w:val="008475C1"/>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530173">
      <w:bodyDiv w:val="1"/>
      <w:marLeft w:val="0"/>
      <w:marRight w:val="0"/>
      <w:marTop w:val="0"/>
      <w:marBottom w:val="0"/>
      <w:divBdr>
        <w:top w:val="none" w:sz="0" w:space="0" w:color="auto"/>
        <w:left w:val="none" w:sz="0" w:space="0" w:color="auto"/>
        <w:bottom w:val="none" w:sz="0" w:space="0" w:color="auto"/>
        <w:right w:val="none" w:sz="0" w:space="0" w:color="auto"/>
      </w:divBdr>
      <w:divsChild>
        <w:div w:id="1889099518">
          <w:marLeft w:val="0"/>
          <w:marRight w:val="0"/>
          <w:marTop w:val="0"/>
          <w:marBottom w:val="0"/>
          <w:divBdr>
            <w:top w:val="none" w:sz="0" w:space="0" w:color="auto"/>
            <w:left w:val="none" w:sz="0" w:space="0" w:color="auto"/>
            <w:bottom w:val="none" w:sz="0" w:space="0" w:color="auto"/>
            <w:right w:val="none" w:sz="0" w:space="0" w:color="auto"/>
          </w:divBdr>
          <w:divsChild>
            <w:div w:id="1241675831">
              <w:marLeft w:val="0"/>
              <w:marRight w:val="0"/>
              <w:marTop w:val="0"/>
              <w:marBottom w:val="0"/>
              <w:divBdr>
                <w:top w:val="none" w:sz="0" w:space="0" w:color="auto"/>
                <w:left w:val="none" w:sz="0" w:space="0" w:color="auto"/>
                <w:bottom w:val="none" w:sz="0" w:space="0" w:color="auto"/>
                <w:right w:val="none" w:sz="0" w:space="0" w:color="auto"/>
              </w:divBdr>
              <w:divsChild>
                <w:div w:id="1075593199">
                  <w:marLeft w:val="0"/>
                  <w:marRight w:val="0"/>
                  <w:marTop w:val="0"/>
                  <w:marBottom w:val="0"/>
                  <w:divBdr>
                    <w:top w:val="none" w:sz="0" w:space="0" w:color="auto"/>
                    <w:left w:val="none" w:sz="0" w:space="0" w:color="auto"/>
                    <w:bottom w:val="none" w:sz="0" w:space="0" w:color="auto"/>
                    <w:right w:val="none" w:sz="0" w:space="0" w:color="auto"/>
                  </w:divBdr>
                  <w:divsChild>
                    <w:div w:id="1529219384">
                      <w:marLeft w:val="450"/>
                      <w:marRight w:val="0"/>
                      <w:marTop w:val="450"/>
                      <w:marBottom w:val="0"/>
                      <w:divBdr>
                        <w:top w:val="none" w:sz="0" w:space="0" w:color="auto"/>
                        <w:left w:val="none" w:sz="0" w:space="0" w:color="auto"/>
                        <w:bottom w:val="none" w:sz="0" w:space="0" w:color="auto"/>
                        <w:right w:val="none" w:sz="0" w:space="0" w:color="auto"/>
                      </w:divBdr>
                      <w:divsChild>
                        <w:div w:id="1698769872">
                          <w:marLeft w:val="0"/>
                          <w:marRight w:val="0"/>
                          <w:marTop w:val="0"/>
                          <w:marBottom w:val="0"/>
                          <w:divBdr>
                            <w:top w:val="none" w:sz="0" w:space="0" w:color="auto"/>
                            <w:left w:val="none" w:sz="0" w:space="0" w:color="auto"/>
                            <w:bottom w:val="none" w:sz="0" w:space="0" w:color="auto"/>
                            <w:right w:val="none" w:sz="0" w:space="0" w:color="auto"/>
                          </w:divBdr>
                          <w:divsChild>
                            <w:div w:id="13672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veredca.com/individuals-and-families/getting-covered/special-enrollmen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veredca.com/get-help/loc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hbex.coveredca.com/toolkit/pastor/sep/www.CoveredCA.com" TargetMode="External"/><Relationship Id="rId4" Type="http://schemas.openxmlformats.org/officeDocument/2006/relationships/settings" Target="settings.xml"/><Relationship Id="rId9" Type="http://schemas.openxmlformats.org/officeDocument/2006/relationships/hyperlink" Target="https://www.coveredca.com/medi-ca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DB841-08CC-4487-A9BB-10EFC4BB5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2017-03-10T23:25:00Z</cp:lastPrinted>
  <dcterms:created xsi:type="dcterms:W3CDTF">2018-03-05T18:25:00Z</dcterms:created>
  <dcterms:modified xsi:type="dcterms:W3CDTF">2018-03-05T18:25:00Z</dcterms:modified>
</cp:coreProperties>
</file>